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FCBB4" w14:textId="3D611080" w:rsidR="00AA6F4D" w:rsidRPr="007A1EC3" w:rsidRDefault="007149BC" w:rsidP="007C2BC2">
      <w:pPr>
        <w:pStyle w:val="LGAItemNoHeading"/>
        <w:spacing w:before="720"/>
        <w:rPr>
          <w:rFonts w:ascii="Arial" w:hAnsi="Arial" w:cs="Arial"/>
          <w:sz w:val="28"/>
          <w:szCs w:val="28"/>
        </w:rPr>
      </w:pPr>
      <w:r>
        <w:rPr>
          <w:rFonts w:ascii="Arial" w:hAnsi="Arial" w:cs="Arial"/>
          <w:sz w:val="28"/>
          <w:szCs w:val="28"/>
        </w:rPr>
        <w:t>2018</w:t>
      </w:r>
      <w:r w:rsidR="003D0F39">
        <w:rPr>
          <w:rFonts w:ascii="Arial" w:hAnsi="Arial" w:cs="Arial"/>
          <w:sz w:val="28"/>
          <w:szCs w:val="28"/>
        </w:rPr>
        <w:t xml:space="preserve"> </w:t>
      </w:r>
      <w:r w:rsidR="004F2BBB" w:rsidRPr="007A1EC3">
        <w:rPr>
          <w:rFonts w:ascii="Arial" w:hAnsi="Arial" w:cs="Arial"/>
          <w:sz w:val="28"/>
          <w:szCs w:val="28"/>
        </w:rPr>
        <w:t xml:space="preserve">Annual Report of the </w:t>
      </w:r>
      <w:r w:rsidR="00694D14" w:rsidRPr="007A1EC3">
        <w:rPr>
          <w:rFonts w:ascii="Arial" w:hAnsi="Arial" w:cs="Arial"/>
          <w:sz w:val="28"/>
          <w:szCs w:val="28"/>
        </w:rPr>
        <w:t xml:space="preserve">Audit </w:t>
      </w:r>
      <w:r w:rsidR="007A1EC3" w:rsidRPr="007A1EC3">
        <w:rPr>
          <w:rFonts w:ascii="Arial" w:hAnsi="Arial" w:cs="Arial"/>
          <w:sz w:val="28"/>
          <w:szCs w:val="28"/>
        </w:rPr>
        <w:t>Committe</w:t>
      </w:r>
      <w:r w:rsidR="007A1EC3">
        <w:rPr>
          <w:rFonts w:ascii="Arial" w:hAnsi="Arial" w:cs="Arial"/>
          <w:sz w:val="28"/>
          <w:szCs w:val="28"/>
        </w:rPr>
        <w:t>e</w:t>
      </w:r>
      <w:r w:rsidR="00034D63" w:rsidRPr="007A1EC3">
        <w:rPr>
          <w:rFonts w:ascii="Arial" w:hAnsi="Arial" w:cs="Arial"/>
          <w:sz w:val="28"/>
          <w:szCs w:val="28"/>
        </w:rPr>
        <w:t xml:space="preserve"> </w:t>
      </w:r>
    </w:p>
    <w:p w14:paraId="5B667528" w14:textId="77777777" w:rsidR="003D0F39" w:rsidRDefault="003D0F39" w:rsidP="000C3360">
      <w:pPr>
        <w:pStyle w:val="MainText"/>
        <w:rPr>
          <w:rFonts w:ascii="Arial" w:hAnsi="Arial" w:cs="Arial"/>
          <w:b/>
          <w:szCs w:val="22"/>
        </w:rPr>
      </w:pPr>
    </w:p>
    <w:p w14:paraId="04A9654A" w14:textId="77777777" w:rsidR="001172B6" w:rsidRPr="007A1EC3" w:rsidRDefault="001172B6" w:rsidP="000C3360">
      <w:pPr>
        <w:pStyle w:val="MainText"/>
        <w:rPr>
          <w:rFonts w:ascii="Arial" w:hAnsi="Arial" w:cs="Arial"/>
          <w:b/>
          <w:szCs w:val="22"/>
        </w:rPr>
      </w:pPr>
      <w:r w:rsidRPr="007A1EC3">
        <w:rPr>
          <w:rFonts w:ascii="Arial" w:hAnsi="Arial" w:cs="Arial"/>
          <w:b/>
          <w:szCs w:val="22"/>
        </w:rPr>
        <w:t>Purpose of report</w:t>
      </w:r>
    </w:p>
    <w:p w14:paraId="719F6E9E" w14:textId="77777777" w:rsidR="001172B6" w:rsidRPr="007A1EC3" w:rsidRDefault="001172B6" w:rsidP="000C3360">
      <w:pPr>
        <w:pStyle w:val="MainText"/>
        <w:rPr>
          <w:rFonts w:ascii="Arial" w:hAnsi="Arial" w:cs="Arial"/>
          <w:szCs w:val="22"/>
        </w:rPr>
      </w:pPr>
    </w:p>
    <w:p w14:paraId="0C63A015" w14:textId="77777777" w:rsidR="001172B6" w:rsidRPr="007A1EC3" w:rsidRDefault="00084E44" w:rsidP="000C3360">
      <w:pPr>
        <w:pStyle w:val="MainText"/>
        <w:rPr>
          <w:rFonts w:ascii="Arial" w:hAnsi="Arial" w:cs="Arial"/>
          <w:szCs w:val="22"/>
        </w:rPr>
      </w:pPr>
      <w:r w:rsidRPr="007A1EC3">
        <w:rPr>
          <w:rFonts w:ascii="Arial" w:hAnsi="Arial" w:cs="Arial"/>
          <w:szCs w:val="22"/>
        </w:rPr>
        <w:t>F</w:t>
      </w:r>
      <w:r w:rsidR="007B7A0E" w:rsidRPr="007A1EC3">
        <w:rPr>
          <w:rFonts w:ascii="Arial" w:hAnsi="Arial" w:cs="Arial"/>
          <w:szCs w:val="22"/>
        </w:rPr>
        <w:t xml:space="preserve">or </w:t>
      </w:r>
      <w:r w:rsidR="00924244">
        <w:rPr>
          <w:rFonts w:ascii="Arial" w:hAnsi="Arial" w:cs="Arial"/>
          <w:szCs w:val="22"/>
        </w:rPr>
        <w:t>decision</w:t>
      </w:r>
    </w:p>
    <w:p w14:paraId="650102B2" w14:textId="77777777" w:rsidR="00A601EC" w:rsidRDefault="00A601EC" w:rsidP="000C3360">
      <w:pPr>
        <w:pStyle w:val="MainText"/>
        <w:rPr>
          <w:rFonts w:ascii="Arial" w:hAnsi="Arial" w:cs="Arial"/>
          <w:b/>
          <w:szCs w:val="22"/>
        </w:rPr>
      </w:pPr>
    </w:p>
    <w:p w14:paraId="72D141ED" w14:textId="77777777" w:rsidR="000C3360" w:rsidRPr="007A1EC3" w:rsidRDefault="000C3360" w:rsidP="000C3360">
      <w:pPr>
        <w:pStyle w:val="MainText"/>
        <w:rPr>
          <w:rFonts w:ascii="Arial" w:hAnsi="Arial" w:cs="Arial"/>
          <w:szCs w:val="22"/>
        </w:rPr>
      </w:pPr>
      <w:r w:rsidRPr="007A1EC3">
        <w:rPr>
          <w:rFonts w:ascii="Arial" w:hAnsi="Arial" w:cs="Arial"/>
          <w:b/>
          <w:szCs w:val="22"/>
        </w:rPr>
        <w:t>Summary</w:t>
      </w:r>
    </w:p>
    <w:p w14:paraId="60DB0414" w14:textId="77777777" w:rsidR="00AA6F4D" w:rsidRPr="007A1EC3" w:rsidRDefault="00AA6F4D" w:rsidP="00694D14">
      <w:pPr>
        <w:pStyle w:val="MainText"/>
        <w:rPr>
          <w:rFonts w:ascii="Arial" w:hAnsi="Arial" w:cs="Arial"/>
          <w:szCs w:val="22"/>
        </w:rPr>
      </w:pPr>
    </w:p>
    <w:p w14:paraId="4D384B28" w14:textId="03EF6916" w:rsidR="00694D14" w:rsidRDefault="00061D7F" w:rsidP="00694D14">
      <w:pPr>
        <w:pStyle w:val="MainText"/>
        <w:rPr>
          <w:rFonts w:ascii="Arial" w:hAnsi="Arial" w:cs="Arial"/>
          <w:szCs w:val="22"/>
        </w:rPr>
      </w:pPr>
      <w:r>
        <w:rPr>
          <w:rFonts w:ascii="Arial" w:hAnsi="Arial" w:cs="Arial"/>
          <w:szCs w:val="22"/>
        </w:rPr>
        <w:t xml:space="preserve">The Audit Committee met on 4 June 2018. </w:t>
      </w:r>
      <w:r w:rsidR="005E40B3">
        <w:rPr>
          <w:rFonts w:ascii="Arial" w:hAnsi="Arial" w:cs="Arial"/>
          <w:szCs w:val="22"/>
        </w:rPr>
        <w:t>Th</w:t>
      </w:r>
      <w:r w:rsidR="00866755">
        <w:rPr>
          <w:rFonts w:ascii="Arial" w:hAnsi="Arial" w:cs="Arial"/>
          <w:szCs w:val="22"/>
        </w:rPr>
        <w:t>e</w:t>
      </w:r>
      <w:r w:rsidR="00136944" w:rsidRPr="007A1EC3">
        <w:rPr>
          <w:rFonts w:ascii="Arial" w:hAnsi="Arial" w:cs="Arial"/>
          <w:szCs w:val="22"/>
        </w:rPr>
        <w:t xml:space="preserve"> </w:t>
      </w:r>
      <w:r>
        <w:rPr>
          <w:rFonts w:ascii="Arial" w:hAnsi="Arial" w:cs="Arial"/>
          <w:szCs w:val="22"/>
        </w:rPr>
        <w:t xml:space="preserve">annual </w:t>
      </w:r>
      <w:r w:rsidR="00136944" w:rsidRPr="007A1EC3">
        <w:rPr>
          <w:rFonts w:ascii="Arial" w:hAnsi="Arial" w:cs="Arial"/>
          <w:szCs w:val="22"/>
        </w:rPr>
        <w:t xml:space="preserve">report </w:t>
      </w:r>
      <w:r w:rsidR="00866755">
        <w:rPr>
          <w:rFonts w:ascii="Arial" w:hAnsi="Arial" w:cs="Arial"/>
          <w:szCs w:val="22"/>
        </w:rPr>
        <w:t xml:space="preserve">in </w:t>
      </w:r>
      <w:r w:rsidR="00866755" w:rsidRPr="00430DCC">
        <w:rPr>
          <w:rFonts w:ascii="Arial" w:hAnsi="Arial" w:cs="Arial"/>
          <w:b/>
          <w:szCs w:val="22"/>
          <w:u w:val="single"/>
        </w:rPr>
        <w:t>Appendix A</w:t>
      </w:r>
      <w:r w:rsidR="00866755">
        <w:rPr>
          <w:rFonts w:ascii="Arial" w:hAnsi="Arial" w:cs="Arial"/>
          <w:szCs w:val="22"/>
        </w:rPr>
        <w:t xml:space="preserve"> </w:t>
      </w:r>
      <w:r w:rsidR="00136944" w:rsidRPr="007A1EC3">
        <w:rPr>
          <w:rFonts w:ascii="Arial" w:hAnsi="Arial" w:cs="Arial"/>
          <w:szCs w:val="22"/>
        </w:rPr>
        <w:t xml:space="preserve">provides an overview of areas reviewed and work undertaken by the </w:t>
      </w:r>
      <w:r w:rsidR="005E40B3">
        <w:rPr>
          <w:rFonts w:ascii="Arial" w:hAnsi="Arial" w:cs="Arial"/>
          <w:szCs w:val="22"/>
        </w:rPr>
        <w:t xml:space="preserve">Audit </w:t>
      </w:r>
      <w:r w:rsidR="007A1EC3">
        <w:rPr>
          <w:rFonts w:ascii="Arial" w:hAnsi="Arial" w:cs="Arial"/>
          <w:szCs w:val="22"/>
        </w:rPr>
        <w:t>Committe</w:t>
      </w:r>
      <w:r w:rsidR="001A564B">
        <w:rPr>
          <w:rFonts w:ascii="Arial" w:hAnsi="Arial" w:cs="Arial"/>
          <w:szCs w:val="22"/>
        </w:rPr>
        <w:t>e</w:t>
      </w:r>
      <w:r w:rsidR="007A1EC3">
        <w:rPr>
          <w:rFonts w:ascii="Arial" w:hAnsi="Arial" w:cs="Arial"/>
          <w:szCs w:val="22"/>
        </w:rPr>
        <w:t xml:space="preserve"> in </w:t>
      </w:r>
      <w:r w:rsidR="00AC70B1">
        <w:rPr>
          <w:rFonts w:ascii="Arial" w:hAnsi="Arial" w:cs="Arial"/>
          <w:szCs w:val="22"/>
        </w:rPr>
        <w:t>2017/18</w:t>
      </w:r>
      <w:r w:rsidR="00136944" w:rsidRPr="007A1EC3">
        <w:rPr>
          <w:rFonts w:ascii="Arial" w:hAnsi="Arial" w:cs="Arial"/>
          <w:szCs w:val="22"/>
        </w:rPr>
        <w:t xml:space="preserve"> in accordance with the </w:t>
      </w:r>
      <w:r w:rsidR="007A1EC3">
        <w:rPr>
          <w:rFonts w:ascii="Arial" w:hAnsi="Arial" w:cs="Arial"/>
          <w:szCs w:val="22"/>
        </w:rPr>
        <w:t>Committee’s</w:t>
      </w:r>
      <w:r w:rsidR="00136944" w:rsidRPr="007A1EC3">
        <w:rPr>
          <w:rFonts w:ascii="Arial" w:hAnsi="Arial" w:cs="Arial"/>
          <w:szCs w:val="22"/>
        </w:rPr>
        <w:t xml:space="preserve"> terms of reference.</w:t>
      </w:r>
      <w:r w:rsidR="003009EC">
        <w:rPr>
          <w:rFonts w:ascii="Arial" w:hAnsi="Arial" w:cs="Arial"/>
          <w:szCs w:val="22"/>
        </w:rPr>
        <w:t xml:space="preserve"> Any changes agreed by the Audit Committee will be reported verbally to this meeting</w:t>
      </w:r>
      <w:r w:rsidR="00430DCC">
        <w:rPr>
          <w:rFonts w:ascii="Arial" w:hAnsi="Arial" w:cs="Arial"/>
          <w:szCs w:val="22"/>
        </w:rPr>
        <w:t>.</w:t>
      </w:r>
    </w:p>
    <w:p w14:paraId="03A819D9" w14:textId="77777777" w:rsidR="005E40B3" w:rsidRDefault="005E40B3" w:rsidP="00694D14">
      <w:pPr>
        <w:pStyle w:val="MainText"/>
        <w:rPr>
          <w:rFonts w:ascii="Arial" w:hAnsi="Arial" w:cs="Arial"/>
          <w:szCs w:val="22"/>
        </w:rPr>
      </w:pPr>
    </w:p>
    <w:p w14:paraId="62F444EA" w14:textId="77777777" w:rsidR="00EB67E6" w:rsidRDefault="00EB67E6" w:rsidP="00694D14">
      <w:pPr>
        <w:pStyle w:val="MainText"/>
        <w:rPr>
          <w:rFonts w:ascii="Arial" w:hAnsi="Arial" w:cs="Arial"/>
          <w:szCs w:val="22"/>
        </w:rPr>
      </w:pPr>
    </w:p>
    <w:p w14:paraId="5004AFDB" w14:textId="77777777" w:rsidR="00EB68E3" w:rsidRPr="007A1EC3" w:rsidRDefault="00EB68E3" w:rsidP="00694D14">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7A1EC3" w14:paraId="11AA0C8E" w14:textId="77777777">
        <w:tc>
          <w:tcPr>
            <w:tcW w:w="9157" w:type="dxa"/>
          </w:tcPr>
          <w:p w14:paraId="5EDB3F25" w14:textId="77777777" w:rsidR="000C3360" w:rsidRPr="007A1EC3" w:rsidRDefault="000C3360">
            <w:pPr>
              <w:pStyle w:val="MainText"/>
              <w:rPr>
                <w:rFonts w:ascii="Arial" w:hAnsi="Arial" w:cs="Arial"/>
                <w:b/>
                <w:szCs w:val="22"/>
              </w:rPr>
            </w:pPr>
          </w:p>
          <w:p w14:paraId="1C125F70" w14:textId="77777777" w:rsidR="000C3360" w:rsidRPr="007A1EC3" w:rsidRDefault="000C3360">
            <w:pPr>
              <w:pStyle w:val="MainText"/>
              <w:rPr>
                <w:rFonts w:ascii="Arial" w:hAnsi="Arial" w:cs="Arial"/>
                <w:b/>
                <w:szCs w:val="22"/>
              </w:rPr>
            </w:pPr>
            <w:r w:rsidRPr="007A1EC3">
              <w:rPr>
                <w:rFonts w:ascii="Arial" w:hAnsi="Arial" w:cs="Arial"/>
                <w:b/>
                <w:szCs w:val="22"/>
              </w:rPr>
              <w:t>Recommendation</w:t>
            </w:r>
          </w:p>
          <w:p w14:paraId="07E3FBDF" w14:textId="77777777" w:rsidR="000C3360" w:rsidRPr="008D1C85" w:rsidRDefault="000C3360" w:rsidP="00755DD2">
            <w:pPr>
              <w:pStyle w:val="MainText"/>
              <w:rPr>
                <w:rFonts w:ascii="Arial" w:hAnsi="Arial" w:cs="Arial"/>
                <w:szCs w:val="22"/>
              </w:rPr>
            </w:pPr>
          </w:p>
          <w:p w14:paraId="5042459F" w14:textId="1FB1CE68" w:rsidR="00755DD2" w:rsidRPr="008D1C85" w:rsidRDefault="00882E65" w:rsidP="00252CC8">
            <w:pPr>
              <w:pStyle w:val="MainText"/>
              <w:rPr>
                <w:rFonts w:ascii="Arial" w:hAnsi="Arial" w:cs="Arial"/>
                <w:szCs w:val="22"/>
              </w:rPr>
            </w:pPr>
            <w:r w:rsidRPr="008D1C85">
              <w:rPr>
                <w:rFonts w:ascii="Arial" w:hAnsi="Arial" w:cs="Arial"/>
                <w:szCs w:val="22"/>
              </w:rPr>
              <w:t>T</w:t>
            </w:r>
            <w:r w:rsidR="005E40B3">
              <w:rPr>
                <w:rFonts w:ascii="Arial" w:hAnsi="Arial" w:cs="Arial"/>
                <w:szCs w:val="22"/>
              </w:rPr>
              <w:t>hat</w:t>
            </w:r>
            <w:r w:rsidR="00430DCC">
              <w:rPr>
                <w:rFonts w:ascii="Arial" w:hAnsi="Arial" w:cs="Arial"/>
                <w:szCs w:val="22"/>
              </w:rPr>
              <w:t xml:space="preserve"> </w:t>
            </w:r>
            <w:r w:rsidR="00BA7722">
              <w:rPr>
                <w:rFonts w:ascii="Arial" w:hAnsi="Arial" w:cs="Arial"/>
                <w:szCs w:val="22"/>
              </w:rPr>
              <w:t xml:space="preserve">the </w:t>
            </w:r>
            <w:bookmarkStart w:id="0" w:name="_GoBack"/>
            <w:bookmarkEnd w:id="0"/>
            <w:r w:rsidR="00061D7F">
              <w:rPr>
                <w:rFonts w:ascii="Arial" w:hAnsi="Arial" w:cs="Arial"/>
                <w:szCs w:val="22"/>
              </w:rPr>
              <w:t>LGA Leadership Board endorse and commend to the General Assembly the 2018 Annual Report of the Audit Committee</w:t>
            </w:r>
            <w:r w:rsidR="00430DCC">
              <w:rPr>
                <w:rFonts w:ascii="Arial" w:hAnsi="Arial" w:cs="Arial"/>
                <w:szCs w:val="22"/>
              </w:rPr>
              <w:t>.</w:t>
            </w:r>
          </w:p>
          <w:p w14:paraId="1975B3AA" w14:textId="77777777" w:rsidR="000C3360" w:rsidRPr="008D1C85" w:rsidRDefault="000C3360" w:rsidP="000A3935">
            <w:pPr>
              <w:pStyle w:val="MainText"/>
              <w:rPr>
                <w:rFonts w:ascii="Arial" w:hAnsi="Arial" w:cs="Arial"/>
                <w:szCs w:val="22"/>
              </w:rPr>
            </w:pPr>
          </w:p>
          <w:p w14:paraId="537A3E7F" w14:textId="7B6CC21C" w:rsidR="000C3360" w:rsidRDefault="000C3360">
            <w:pPr>
              <w:pStyle w:val="MainText"/>
              <w:rPr>
                <w:rFonts w:ascii="Arial" w:hAnsi="Arial" w:cs="Arial"/>
                <w:b/>
                <w:szCs w:val="22"/>
              </w:rPr>
            </w:pPr>
            <w:r w:rsidRPr="008D1C85">
              <w:rPr>
                <w:rFonts w:ascii="Arial" w:hAnsi="Arial" w:cs="Arial"/>
                <w:b/>
                <w:szCs w:val="22"/>
              </w:rPr>
              <w:t>Action</w:t>
            </w:r>
          </w:p>
          <w:p w14:paraId="165FB6DE" w14:textId="77777777" w:rsidR="00430DCC" w:rsidRPr="008D1C85" w:rsidRDefault="00430DCC">
            <w:pPr>
              <w:pStyle w:val="MainText"/>
              <w:rPr>
                <w:rFonts w:ascii="Arial" w:hAnsi="Arial" w:cs="Arial"/>
                <w:b/>
                <w:szCs w:val="22"/>
              </w:rPr>
            </w:pPr>
          </w:p>
          <w:p w14:paraId="13BC81C1" w14:textId="7BDD01F2" w:rsidR="000C3360" w:rsidRPr="008D1C85" w:rsidRDefault="00771CA9">
            <w:pPr>
              <w:pStyle w:val="MainText"/>
              <w:rPr>
                <w:rFonts w:ascii="Arial" w:hAnsi="Arial" w:cs="Arial"/>
                <w:b/>
                <w:szCs w:val="22"/>
              </w:rPr>
            </w:pPr>
            <w:r>
              <w:rPr>
                <w:rFonts w:ascii="Arial" w:hAnsi="Arial" w:cs="Arial"/>
                <w:szCs w:val="22"/>
              </w:rPr>
              <w:t xml:space="preserve">The </w:t>
            </w:r>
            <w:r w:rsidR="000B4649">
              <w:rPr>
                <w:rFonts w:ascii="Arial" w:hAnsi="Arial" w:cs="Arial"/>
                <w:szCs w:val="22"/>
              </w:rPr>
              <w:t>annual report to be presented at General Assembly on 3 July 2018</w:t>
            </w:r>
            <w:r w:rsidR="00252CC8" w:rsidRPr="008D1C85">
              <w:rPr>
                <w:rFonts w:ascii="Arial" w:hAnsi="Arial" w:cs="Arial"/>
                <w:szCs w:val="22"/>
              </w:rPr>
              <w:t>.</w:t>
            </w:r>
          </w:p>
          <w:p w14:paraId="41CA8701" w14:textId="77777777" w:rsidR="000A3935" w:rsidRPr="007A1EC3" w:rsidRDefault="000A3935">
            <w:pPr>
              <w:pStyle w:val="MainText"/>
              <w:rPr>
                <w:rFonts w:ascii="Arial" w:hAnsi="Arial" w:cs="Arial"/>
                <w:b/>
                <w:szCs w:val="22"/>
              </w:rPr>
            </w:pPr>
          </w:p>
        </w:tc>
      </w:tr>
    </w:tbl>
    <w:p w14:paraId="43B0593C" w14:textId="77777777" w:rsidR="00AA6F4D" w:rsidRPr="007A1EC3" w:rsidRDefault="00AA6F4D">
      <w:pPr>
        <w:pStyle w:val="MainText"/>
        <w:rPr>
          <w:rFonts w:ascii="Arial" w:hAnsi="Arial" w:cs="Arial"/>
          <w:szCs w:val="22"/>
        </w:rPr>
      </w:pPr>
    </w:p>
    <w:p w14:paraId="5F5C2EBB" w14:textId="77777777" w:rsidR="00AA6F4D" w:rsidRPr="007A1EC3" w:rsidRDefault="00AA6F4D">
      <w:pPr>
        <w:pStyle w:val="MainText"/>
        <w:rPr>
          <w:rFonts w:ascii="Arial" w:hAnsi="Arial" w:cs="Arial"/>
          <w:szCs w:val="22"/>
        </w:rPr>
      </w:pPr>
    </w:p>
    <w:tbl>
      <w:tblPr>
        <w:tblW w:w="0" w:type="auto"/>
        <w:tblLook w:val="01E0" w:firstRow="1" w:lastRow="1" w:firstColumn="1" w:lastColumn="1" w:noHBand="0" w:noVBand="0"/>
      </w:tblPr>
      <w:tblGrid>
        <w:gridCol w:w="2552"/>
        <w:gridCol w:w="6519"/>
      </w:tblGrid>
      <w:tr w:rsidR="00CC0245" w:rsidRPr="007A1EC3" w14:paraId="008B388A" w14:textId="77777777" w:rsidTr="00B41D99">
        <w:tc>
          <w:tcPr>
            <w:tcW w:w="2552" w:type="dxa"/>
          </w:tcPr>
          <w:p w14:paraId="6E79B743" w14:textId="77777777" w:rsidR="00CC0245" w:rsidRPr="007A1EC3" w:rsidRDefault="00CC0245" w:rsidP="0079133C">
            <w:pPr>
              <w:pStyle w:val="MainText"/>
              <w:spacing w:after="120" w:line="240" w:lineRule="auto"/>
              <w:rPr>
                <w:rFonts w:ascii="Arial" w:hAnsi="Arial" w:cs="Arial"/>
                <w:szCs w:val="22"/>
              </w:rPr>
            </w:pPr>
            <w:r w:rsidRPr="007A1EC3">
              <w:rPr>
                <w:rFonts w:ascii="Arial" w:hAnsi="Arial" w:cs="Arial"/>
                <w:b/>
                <w:szCs w:val="22"/>
              </w:rPr>
              <w:t>Contact officer:</w:t>
            </w:r>
            <w:r w:rsidRPr="007A1EC3">
              <w:rPr>
                <w:rFonts w:ascii="Arial" w:hAnsi="Arial" w:cs="Arial"/>
                <w:szCs w:val="22"/>
              </w:rPr>
              <w:t xml:space="preserve">  </w:t>
            </w:r>
          </w:p>
        </w:tc>
        <w:tc>
          <w:tcPr>
            <w:tcW w:w="6519" w:type="dxa"/>
          </w:tcPr>
          <w:p w14:paraId="4E7884CB" w14:textId="77777777" w:rsidR="00CC0245" w:rsidRPr="007A1EC3" w:rsidRDefault="003D2B23" w:rsidP="005E40B3">
            <w:pPr>
              <w:pStyle w:val="MainText"/>
              <w:spacing w:after="120" w:line="240" w:lineRule="auto"/>
              <w:rPr>
                <w:rFonts w:ascii="Arial" w:hAnsi="Arial" w:cs="Arial"/>
                <w:szCs w:val="22"/>
              </w:rPr>
            </w:pPr>
            <w:r>
              <w:rPr>
                <w:rFonts w:ascii="Arial" w:hAnsi="Arial" w:cs="Arial"/>
                <w:szCs w:val="22"/>
              </w:rPr>
              <w:t>Claire Holloway</w:t>
            </w:r>
            <w:r w:rsidR="00857FFD">
              <w:rPr>
                <w:rFonts w:ascii="Arial" w:hAnsi="Arial" w:cs="Arial"/>
                <w:szCs w:val="22"/>
              </w:rPr>
              <w:t xml:space="preserve"> </w:t>
            </w:r>
            <w:r w:rsidR="001D0267" w:rsidRPr="007A1EC3">
              <w:rPr>
                <w:rFonts w:ascii="Arial" w:hAnsi="Arial" w:cs="Arial"/>
                <w:szCs w:val="22"/>
              </w:rPr>
              <w:t xml:space="preserve">/ </w:t>
            </w:r>
            <w:r w:rsidR="005E40B3">
              <w:rPr>
                <w:rFonts w:ascii="Arial" w:hAnsi="Arial" w:cs="Arial"/>
                <w:szCs w:val="22"/>
              </w:rPr>
              <w:t>Donna Gallagher</w:t>
            </w:r>
          </w:p>
        </w:tc>
      </w:tr>
      <w:tr w:rsidR="00C9258A" w:rsidRPr="007A1EC3" w14:paraId="6E58344D" w14:textId="77777777" w:rsidTr="00B41D99">
        <w:tc>
          <w:tcPr>
            <w:tcW w:w="2552" w:type="dxa"/>
          </w:tcPr>
          <w:p w14:paraId="7804C2F9" w14:textId="77777777" w:rsidR="00C9258A" w:rsidRPr="007A1EC3" w:rsidRDefault="00C9258A" w:rsidP="0079133C">
            <w:pPr>
              <w:pStyle w:val="MainText"/>
              <w:spacing w:after="120" w:line="240" w:lineRule="auto"/>
              <w:rPr>
                <w:rFonts w:ascii="Arial" w:hAnsi="Arial" w:cs="Arial"/>
                <w:b/>
                <w:szCs w:val="22"/>
              </w:rPr>
            </w:pPr>
            <w:r w:rsidRPr="007A1EC3">
              <w:rPr>
                <w:rFonts w:ascii="Arial" w:hAnsi="Arial" w:cs="Arial"/>
                <w:b/>
                <w:szCs w:val="22"/>
              </w:rPr>
              <w:t>Position:</w:t>
            </w:r>
          </w:p>
        </w:tc>
        <w:tc>
          <w:tcPr>
            <w:tcW w:w="6519" w:type="dxa"/>
          </w:tcPr>
          <w:p w14:paraId="69B8B72D" w14:textId="77777777" w:rsidR="00C9258A" w:rsidRPr="007A1EC3" w:rsidRDefault="003D2B23" w:rsidP="005E40B3">
            <w:pPr>
              <w:pStyle w:val="MainText"/>
              <w:spacing w:after="120" w:line="240" w:lineRule="auto"/>
              <w:rPr>
                <w:rFonts w:ascii="Arial" w:hAnsi="Arial" w:cs="Arial"/>
                <w:szCs w:val="22"/>
              </w:rPr>
            </w:pPr>
            <w:r>
              <w:rPr>
                <w:rFonts w:ascii="Arial" w:hAnsi="Arial" w:cs="Arial"/>
                <w:szCs w:val="22"/>
              </w:rPr>
              <w:t>Head of Corporate Services</w:t>
            </w:r>
            <w:r w:rsidR="007A1EC3">
              <w:rPr>
                <w:rFonts w:ascii="Arial" w:hAnsi="Arial" w:cs="Arial"/>
                <w:szCs w:val="22"/>
              </w:rPr>
              <w:t xml:space="preserve"> / </w:t>
            </w:r>
            <w:r w:rsidR="005E40B3">
              <w:rPr>
                <w:rFonts w:ascii="Arial" w:hAnsi="Arial" w:cs="Arial"/>
                <w:szCs w:val="22"/>
              </w:rPr>
              <w:t>Performance Officer</w:t>
            </w:r>
          </w:p>
        </w:tc>
      </w:tr>
      <w:tr w:rsidR="00CC0245" w:rsidRPr="007A1EC3" w14:paraId="0F35952A" w14:textId="77777777" w:rsidTr="00B41D99">
        <w:tc>
          <w:tcPr>
            <w:tcW w:w="2552" w:type="dxa"/>
          </w:tcPr>
          <w:p w14:paraId="48DB70F2"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Phone no:</w:t>
            </w:r>
          </w:p>
        </w:tc>
        <w:tc>
          <w:tcPr>
            <w:tcW w:w="6519" w:type="dxa"/>
          </w:tcPr>
          <w:p w14:paraId="2588E13D" w14:textId="77777777" w:rsidR="00CC0245" w:rsidRPr="007A1EC3" w:rsidRDefault="00D768DD" w:rsidP="00A2446A">
            <w:pPr>
              <w:pStyle w:val="MainText"/>
              <w:spacing w:after="120" w:line="240" w:lineRule="auto"/>
              <w:rPr>
                <w:rFonts w:ascii="Arial" w:hAnsi="Arial" w:cs="Arial"/>
                <w:szCs w:val="22"/>
              </w:rPr>
            </w:pPr>
            <w:r w:rsidRPr="00A83FE7">
              <w:rPr>
                <w:rFonts w:ascii="Arial" w:hAnsi="Arial" w:cs="Arial"/>
                <w:szCs w:val="22"/>
              </w:rPr>
              <w:t>020 7664 31</w:t>
            </w:r>
            <w:r w:rsidR="003D2B23">
              <w:rPr>
                <w:rFonts w:ascii="Arial" w:hAnsi="Arial" w:cs="Arial"/>
                <w:szCs w:val="22"/>
              </w:rPr>
              <w:t>56</w:t>
            </w:r>
            <w:r>
              <w:rPr>
                <w:rFonts w:ascii="Verdana" w:hAnsi="Verdana"/>
                <w:color w:val="676767"/>
                <w:sz w:val="16"/>
                <w:szCs w:val="16"/>
              </w:rPr>
              <w:t xml:space="preserve"> </w:t>
            </w:r>
            <w:r w:rsidR="007A1EC3">
              <w:rPr>
                <w:rFonts w:ascii="Arial" w:hAnsi="Arial" w:cs="Arial"/>
                <w:szCs w:val="22"/>
              </w:rPr>
              <w:t>/ 020</w:t>
            </w:r>
            <w:r w:rsidR="006D10D4">
              <w:rPr>
                <w:rFonts w:ascii="Arial" w:hAnsi="Arial" w:cs="Arial"/>
                <w:szCs w:val="22"/>
              </w:rPr>
              <w:t xml:space="preserve"> </w:t>
            </w:r>
            <w:r w:rsidR="007A1EC3">
              <w:rPr>
                <w:rFonts w:ascii="Arial" w:hAnsi="Arial" w:cs="Arial"/>
                <w:szCs w:val="22"/>
              </w:rPr>
              <w:t>7</w:t>
            </w:r>
            <w:r w:rsidR="003D2B23">
              <w:rPr>
                <w:rFonts w:ascii="Arial" w:hAnsi="Arial" w:cs="Arial"/>
                <w:szCs w:val="22"/>
              </w:rPr>
              <w:t xml:space="preserve">664 </w:t>
            </w:r>
            <w:r w:rsidR="00A2446A">
              <w:rPr>
                <w:rFonts w:ascii="Arial" w:hAnsi="Arial" w:cs="Arial"/>
                <w:szCs w:val="22"/>
              </w:rPr>
              <w:t>3111</w:t>
            </w:r>
          </w:p>
        </w:tc>
      </w:tr>
      <w:tr w:rsidR="00CC0245" w:rsidRPr="00B41D99" w14:paraId="3BC7AC34" w14:textId="77777777" w:rsidTr="00B41D99">
        <w:tc>
          <w:tcPr>
            <w:tcW w:w="2552" w:type="dxa"/>
          </w:tcPr>
          <w:p w14:paraId="15A821FC" w14:textId="77777777" w:rsidR="00CC0245" w:rsidRPr="007A1EC3" w:rsidRDefault="00CC0245" w:rsidP="0079133C">
            <w:pPr>
              <w:pStyle w:val="MainText"/>
              <w:spacing w:after="120" w:line="240" w:lineRule="auto"/>
              <w:rPr>
                <w:rFonts w:ascii="Arial" w:hAnsi="Arial" w:cs="Arial"/>
                <w:b/>
                <w:szCs w:val="22"/>
              </w:rPr>
            </w:pPr>
            <w:r w:rsidRPr="007A1EC3">
              <w:rPr>
                <w:rFonts w:ascii="Arial" w:hAnsi="Arial" w:cs="Arial"/>
                <w:b/>
                <w:szCs w:val="22"/>
              </w:rPr>
              <w:t>E-mail:</w:t>
            </w:r>
          </w:p>
        </w:tc>
        <w:tc>
          <w:tcPr>
            <w:tcW w:w="6519" w:type="dxa"/>
          </w:tcPr>
          <w:p w14:paraId="6E2C7D16" w14:textId="77777777" w:rsidR="001A07F1" w:rsidRPr="00B41D99" w:rsidRDefault="00BA7722" w:rsidP="003D2B23">
            <w:pPr>
              <w:pStyle w:val="MainText"/>
              <w:spacing w:after="120" w:line="240" w:lineRule="auto"/>
              <w:rPr>
                <w:rFonts w:ascii="Arial" w:hAnsi="Arial" w:cs="Arial"/>
                <w:szCs w:val="22"/>
              </w:rPr>
            </w:pPr>
            <w:hyperlink r:id="rId12" w:history="1">
              <w:r w:rsidR="003D2B23" w:rsidRPr="00B41D99">
                <w:rPr>
                  <w:rStyle w:val="Hyperlink"/>
                  <w:rFonts w:ascii="Arial" w:hAnsi="Arial" w:cs="Arial"/>
                </w:rPr>
                <w:t>Claire.Holloway</w:t>
              </w:r>
              <w:r w:rsidR="003D2B23" w:rsidRPr="00B41D99">
                <w:rPr>
                  <w:rStyle w:val="Hyperlink"/>
                  <w:rFonts w:ascii="Arial" w:hAnsi="Arial" w:cs="Arial"/>
                  <w:szCs w:val="22"/>
                </w:rPr>
                <w:t>@local.gov.uk</w:t>
              </w:r>
            </w:hyperlink>
            <w:r w:rsidR="00B41D99">
              <w:rPr>
                <w:rFonts w:ascii="Arial" w:hAnsi="Arial" w:cs="Arial"/>
              </w:rPr>
              <w:t xml:space="preserve"> </w:t>
            </w:r>
            <w:r w:rsidR="007A1EC3" w:rsidRPr="00B41D99">
              <w:rPr>
                <w:rFonts w:ascii="Arial" w:hAnsi="Arial" w:cs="Arial"/>
                <w:szCs w:val="22"/>
              </w:rPr>
              <w:t>/</w:t>
            </w:r>
            <w:r w:rsidR="00B41D99">
              <w:rPr>
                <w:rFonts w:ascii="Arial" w:hAnsi="Arial" w:cs="Arial"/>
                <w:szCs w:val="22"/>
              </w:rPr>
              <w:t xml:space="preserve"> </w:t>
            </w:r>
            <w:hyperlink r:id="rId13" w:history="1">
              <w:r w:rsidR="00B60750" w:rsidRPr="00B41D99">
                <w:rPr>
                  <w:rStyle w:val="Hyperlink"/>
                  <w:rFonts w:ascii="Arial" w:hAnsi="Arial" w:cs="Arial"/>
                </w:rPr>
                <w:t>Donna.Gallagher</w:t>
              </w:r>
              <w:r w:rsidR="00B60750" w:rsidRPr="00B41D99">
                <w:rPr>
                  <w:rStyle w:val="Hyperlink"/>
                  <w:rFonts w:ascii="Arial" w:hAnsi="Arial" w:cs="Arial"/>
                  <w:szCs w:val="22"/>
                </w:rPr>
                <w:t>@local.gov.uk</w:t>
              </w:r>
            </w:hyperlink>
            <w:r w:rsidR="007A1EC3" w:rsidRPr="00B41D99">
              <w:rPr>
                <w:rFonts w:ascii="Arial" w:hAnsi="Arial" w:cs="Arial"/>
                <w:szCs w:val="22"/>
              </w:rPr>
              <w:t xml:space="preserve"> </w:t>
            </w:r>
          </w:p>
        </w:tc>
      </w:tr>
    </w:tbl>
    <w:p w14:paraId="7626206D" w14:textId="77777777" w:rsidR="00AA6F4D" w:rsidRPr="007A1EC3" w:rsidRDefault="00AA6F4D">
      <w:pPr>
        <w:pStyle w:val="LGASubHead1"/>
        <w:rPr>
          <w:rFonts w:ascii="Arial" w:hAnsi="Arial" w:cs="Arial"/>
          <w:sz w:val="22"/>
          <w:szCs w:val="22"/>
        </w:rPr>
        <w:sectPr w:rsidR="00AA6F4D" w:rsidRPr="007A1EC3" w:rsidSect="007C2BC2">
          <w:headerReference w:type="default" r:id="rId14"/>
          <w:footerReference w:type="default" r:id="rId15"/>
          <w:headerReference w:type="first" r:id="rId16"/>
          <w:pgSz w:w="11907" w:h="16840" w:code="9"/>
          <w:pgMar w:top="1418" w:right="1418" w:bottom="1418" w:left="1418" w:header="1134" w:footer="567" w:gutter="0"/>
          <w:cols w:space="720"/>
          <w:titlePg/>
        </w:sectPr>
      </w:pPr>
    </w:p>
    <w:p w14:paraId="2FB6F820" w14:textId="07FDDF2B" w:rsidR="00956CE7" w:rsidRPr="00430DCC" w:rsidRDefault="00866755" w:rsidP="00430DCC">
      <w:pPr>
        <w:pStyle w:val="LGAItemNoHeading"/>
        <w:spacing w:before="0" w:after="480"/>
        <w:rPr>
          <w:rFonts w:ascii="Arial" w:hAnsi="Arial" w:cs="Arial"/>
          <w:sz w:val="28"/>
          <w:szCs w:val="28"/>
        </w:rPr>
      </w:pPr>
      <w:bookmarkStart w:id="3" w:name="MainHeading2"/>
      <w:bookmarkEnd w:id="3"/>
      <w:r w:rsidRPr="00430DCC">
        <w:rPr>
          <w:rFonts w:ascii="Arial" w:hAnsi="Arial" w:cs="Arial"/>
          <w:sz w:val="28"/>
          <w:szCs w:val="28"/>
        </w:rPr>
        <w:lastRenderedPageBreak/>
        <w:t>Appendix A</w:t>
      </w:r>
      <w:r w:rsidR="00430DCC" w:rsidRPr="00430DCC">
        <w:rPr>
          <w:rFonts w:ascii="Arial" w:hAnsi="Arial" w:cs="Arial"/>
          <w:sz w:val="28"/>
          <w:szCs w:val="28"/>
        </w:rPr>
        <w:t xml:space="preserve"> - </w:t>
      </w:r>
      <w:r w:rsidR="006D756F" w:rsidRPr="00430DCC">
        <w:rPr>
          <w:rFonts w:ascii="Arial" w:hAnsi="Arial" w:cs="Arial"/>
          <w:sz w:val="28"/>
          <w:szCs w:val="28"/>
        </w:rPr>
        <w:t>2018</w:t>
      </w:r>
      <w:r w:rsidR="003D0F39" w:rsidRPr="00430DCC">
        <w:rPr>
          <w:rFonts w:ascii="Arial" w:hAnsi="Arial" w:cs="Arial"/>
          <w:sz w:val="28"/>
          <w:szCs w:val="28"/>
        </w:rPr>
        <w:t xml:space="preserve"> </w:t>
      </w:r>
      <w:r w:rsidR="00067A01" w:rsidRPr="00430DCC">
        <w:rPr>
          <w:rFonts w:ascii="Arial" w:hAnsi="Arial" w:cs="Arial"/>
          <w:sz w:val="28"/>
          <w:szCs w:val="28"/>
        </w:rPr>
        <w:t xml:space="preserve">Annual Report of the </w:t>
      </w:r>
      <w:r w:rsidR="00956CE7" w:rsidRPr="00430DCC">
        <w:rPr>
          <w:rFonts w:ascii="Arial" w:hAnsi="Arial" w:cs="Arial"/>
          <w:sz w:val="28"/>
          <w:szCs w:val="28"/>
        </w:rPr>
        <w:t xml:space="preserve">Audit </w:t>
      </w:r>
      <w:r w:rsidR="00804E4E" w:rsidRPr="00430DCC">
        <w:rPr>
          <w:rFonts w:ascii="Arial" w:hAnsi="Arial" w:cs="Arial"/>
          <w:sz w:val="28"/>
          <w:szCs w:val="28"/>
        </w:rPr>
        <w:t>Committee</w:t>
      </w:r>
    </w:p>
    <w:p w14:paraId="1959A74A" w14:textId="77777777" w:rsidR="00AA6F4D" w:rsidRPr="007A1EC3" w:rsidRDefault="00956CE7" w:rsidP="00982B41">
      <w:pPr>
        <w:pStyle w:val="MainText"/>
        <w:spacing w:line="240" w:lineRule="auto"/>
        <w:rPr>
          <w:rFonts w:ascii="Arial" w:hAnsi="Arial" w:cs="Arial"/>
          <w:b/>
          <w:szCs w:val="22"/>
        </w:rPr>
      </w:pPr>
      <w:r w:rsidRPr="007A1EC3">
        <w:rPr>
          <w:rFonts w:ascii="Arial" w:hAnsi="Arial" w:cs="Arial"/>
          <w:b/>
          <w:szCs w:val="22"/>
        </w:rPr>
        <w:t>Introduction</w:t>
      </w:r>
    </w:p>
    <w:p w14:paraId="1F73762F" w14:textId="77777777" w:rsidR="006D2192" w:rsidRDefault="006D2192" w:rsidP="006D2192">
      <w:pPr>
        <w:pStyle w:val="MainText"/>
        <w:spacing w:line="240" w:lineRule="auto"/>
        <w:rPr>
          <w:rFonts w:ascii="Arial" w:hAnsi="Arial" w:cs="Arial"/>
          <w:szCs w:val="22"/>
        </w:rPr>
      </w:pPr>
    </w:p>
    <w:p w14:paraId="2B89BAAC" w14:textId="77777777" w:rsidR="005237B0" w:rsidRPr="00430DCC" w:rsidRDefault="00771CA9" w:rsidP="00430DCC">
      <w:pPr>
        <w:pStyle w:val="MainText"/>
        <w:numPr>
          <w:ilvl w:val="0"/>
          <w:numId w:val="36"/>
        </w:numPr>
        <w:spacing w:line="240" w:lineRule="auto"/>
        <w:rPr>
          <w:rFonts w:ascii="Arial" w:hAnsi="Arial" w:cs="Arial"/>
          <w:szCs w:val="22"/>
        </w:rPr>
      </w:pPr>
      <w:r w:rsidRPr="00430DCC">
        <w:rPr>
          <w:rFonts w:ascii="Arial" w:hAnsi="Arial" w:cs="Arial"/>
          <w:szCs w:val="22"/>
        </w:rPr>
        <w:t>The responsibilities</w:t>
      </w:r>
      <w:r w:rsidR="00ED461F" w:rsidRPr="00430DCC">
        <w:rPr>
          <w:rFonts w:ascii="Arial" w:hAnsi="Arial" w:cs="Arial"/>
          <w:szCs w:val="22"/>
        </w:rPr>
        <w:t xml:space="preserve"> </w:t>
      </w:r>
      <w:r w:rsidR="005237B0" w:rsidRPr="00430DCC">
        <w:rPr>
          <w:rFonts w:ascii="Arial" w:hAnsi="Arial" w:cs="Arial"/>
          <w:szCs w:val="22"/>
        </w:rPr>
        <w:t xml:space="preserve">of the </w:t>
      </w:r>
      <w:r w:rsidR="00ED461F" w:rsidRPr="00430DCC">
        <w:rPr>
          <w:rFonts w:ascii="Arial" w:hAnsi="Arial" w:cs="Arial"/>
          <w:szCs w:val="22"/>
        </w:rPr>
        <w:t xml:space="preserve">LGA’s Audit </w:t>
      </w:r>
      <w:r w:rsidR="005237B0" w:rsidRPr="00430DCC">
        <w:rPr>
          <w:rFonts w:ascii="Arial" w:hAnsi="Arial" w:cs="Arial"/>
          <w:szCs w:val="22"/>
        </w:rPr>
        <w:t>Committee are to:</w:t>
      </w:r>
    </w:p>
    <w:p w14:paraId="5DCB2AE7" w14:textId="77777777" w:rsidR="005237B0" w:rsidRPr="00430DCC" w:rsidRDefault="005237B0" w:rsidP="00430DCC">
      <w:pPr>
        <w:pStyle w:val="MainText"/>
        <w:spacing w:line="240" w:lineRule="auto"/>
        <w:rPr>
          <w:rFonts w:ascii="Arial" w:hAnsi="Arial" w:cs="Arial"/>
          <w:szCs w:val="22"/>
        </w:rPr>
      </w:pPr>
    </w:p>
    <w:p w14:paraId="5639D8A0" w14:textId="58CCDD74"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r</w:t>
      </w:r>
      <w:r w:rsidR="005237B0" w:rsidRPr="00430DCC">
        <w:rPr>
          <w:rFonts w:ascii="Arial" w:hAnsi="Arial" w:cs="Arial"/>
          <w:szCs w:val="22"/>
        </w:rPr>
        <w:t>eview the financial statements prepared for the LGA an</w:t>
      </w:r>
      <w:r w:rsidR="00B02846" w:rsidRPr="00430DCC">
        <w:rPr>
          <w:rFonts w:ascii="Arial" w:hAnsi="Arial" w:cs="Arial"/>
          <w:szCs w:val="22"/>
        </w:rPr>
        <w:t>d its associated companies</w:t>
      </w:r>
      <w:r w:rsidR="00430DCC">
        <w:rPr>
          <w:rFonts w:ascii="Arial" w:hAnsi="Arial" w:cs="Arial"/>
          <w:szCs w:val="22"/>
        </w:rPr>
        <w:t>;</w:t>
      </w:r>
    </w:p>
    <w:p w14:paraId="04916498" w14:textId="77777777" w:rsidR="00430DCC" w:rsidRPr="00430DCC" w:rsidRDefault="00430DCC" w:rsidP="00430DCC">
      <w:pPr>
        <w:pStyle w:val="MainText"/>
        <w:spacing w:line="240" w:lineRule="auto"/>
        <w:ind w:left="792"/>
        <w:rPr>
          <w:rFonts w:ascii="Arial" w:hAnsi="Arial" w:cs="Arial"/>
          <w:szCs w:val="22"/>
        </w:rPr>
      </w:pPr>
    </w:p>
    <w:p w14:paraId="043863DF" w14:textId="5039BD17"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m</w:t>
      </w:r>
      <w:r w:rsidR="005237B0" w:rsidRPr="00430DCC">
        <w:rPr>
          <w:rFonts w:ascii="Arial" w:hAnsi="Arial" w:cs="Arial"/>
          <w:szCs w:val="22"/>
        </w:rPr>
        <w:t xml:space="preserve">onitor the processes </w:t>
      </w:r>
      <w:r w:rsidRPr="00430DCC">
        <w:rPr>
          <w:rFonts w:ascii="Arial" w:hAnsi="Arial" w:cs="Arial"/>
          <w:szCs w:val="22"/>
        </w:rPr>
        <w:t>for managing</w:t>
      </w:r>
      <w:r w:rsidR="005237B0" w:rsidRPr="00430DCC">
        <w:rPr>
          <w:rFonts w:ascii="Arial" w:hAnsi="Arial" w:cs="Arial"/>
          <w:szCs w:val="22"/>
        </w:rPr>
        <w:t xml:space="preserve"> risks, internal controls and co</w:t>
      </w:r>
      <w:r w:rsidRPr="00430DCC">
        <w:rPr>
          <w:rFonts w:ascii="Arial" w:hAnsi="Arial" w:cs="Arial"/>
          <w:szCs w:val="22"/>
        </w:rPr>
        <w:t>rporate governance arrangements</w:t>
      </w:r>
      <w:r w:rsidR="00430DCC">
        <w:rPr>
          <w:rFonts w:ascii="Arial" w:hAnsi="Arial" w:cs="Arial"/>
          <w:szCs w:val="22"/>
        </w:rPr>
        <w:t>;</w:t>
      </w:r>
    </w:p>
    <w:p w14:paraId="46589ADC" w14:textId="77777777" w:rsidR="00430DCC" w:rsidRPr="00430DCC" w:rsidRDefault="00430DCC" w:rsidP="00430DCC">
      <w:pPr>
        <w:pStyle w:val="MainText"/>
        <w:spacing w:line="240" w:lineRule="auto"/>
        <w:rPr>
          <w:rFonts w:ascii="Arial" w:hAnsi="Arial" w:cs="Arial"/>
          <w:szCs w:val="22"/>
        </w:rPr>
      </w:pPr>
    </w:p>
    <w:p w14:paraId="025C0B27" w14:textId="3135B622" w:rsidR="00ED461F"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o</w:t>
      </w:r>
      <w:r w:rsidR="005237B0" w:rsidRPr="00430DCC">
        <w:rPr>
          <w:rFonts w:ascii="Arial" w:hAnsi="Arial" w:cs="Arial"/>
          <w:szCs w:val="22"/>
        </w:rPr>
        <w:t>versee the appointments of the</w:t>
      </w:r>
      <w:r w:rsidRPr="00430DCC">
        <w:rPr>
          <w:rFonts w:ascii="Arial" w:hAnsi="Arial" w:cs="Arial"/>
          <w:szCs w:val="22"/>
        </w:rPr>
        <w:t xml:space="preserve"> external and internal auditors and</w:t>
      </w:r>
      <w:r w:rsidR="005237B0" w:rsidRPr="00430DCC">
        <w:rPr>
          <w:rFonts w:ascii="Arial" w:hAnsi="Arial" w:cs="Arial"/>
          <w:szCs w:val="22"/>
        </w:rPr>
        <w:t xml:space="preserve"> commission </w:t>
      </w:r>
      <w:r w:rsidRPr="00430DCC">
        <w:rPr>
          <w:rFonts w:ascii="Arial" w:hAnsi="Arial" w:cs="Arial"/>
          <w:szCs w:val="22"/>
        </w:rPr>
        <w:t xml:space="preserve">and review their </w:t>
      </w:r>
      <w:r w:rsidR="00430DCC">
        <w:rPr>
          <w:rFonts w:ascii="Arial" w:hAnsi="Arial" w:cs="Arial"/>
          <w:szCs w:val="22"/>
        </w:rPr>
        <w:t>work;</w:t>
      </w:r>
    </w:p>
    <w:p w14:paraId="606F845C" w14:textId="77777777" w:rsidR="00430DCC" w:rsidRPr="00430DCC" w:rsidRDefault="00430DCC" w:rsidP="00430DCC">
      <w:pPr>
        <w:pStyle w:val="MainText"/>
        <w:spacing w:line="240" w:lineRule="auto"/>
        <w:rPr>
          <w:rFonts w:ascii="Arial" w:hAnsi="Arial" w:cs="Arial"/>
          <w:szCs w:val="22"/>
        </w:rPr>
      </w:pPr>
    </w:p>
    <w:p w14:paraId="20247FEE" w14:textId="496F9B86" w:rsidR="00650864"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c</w:t>
      </w:r>
      <w:r w:rsidR="005237B0" w:rsidRPr="00430DCC">
        <w:rPr>
          <w:rFonts w:ascii="Arial" w:hAnsi="Arial" w:cs="Arial"/>
          <w:szCs w:val="22"/>
        </w:rPr>
        <w:t>onsider issues of probity and conduct</w:t>
      </w:r>
      <w:r w:rsidR="00430DCC">
        <w:rPr>
          <w:rFonts w:ascii="Arial" w:hAnsi="Arial" w:cs="Arial"/>
          <w:szCs w:val="22"/>
        </w:rPr>
        <w:t>; and</w:t>
      </w:r>
    </w:p>
    <w:p w14:paraId="2CE4326F" w14:textId="77777777" w:rsidR="00430DCC" w:rsidRPr="00430DCC" w:rsidRDefault="00430DCC" w:rsidP="00430DCC">
      <w:pPr>
        <w:pStyle w:val="MainText"/>
        <w:spacing w:line="240" w:lineRule="auto"/>
        <w:rPr>
          <w:rFonts w:ascii="Arial" w:hAnsi="Arial" w:cs="Arial"/>
          <w:szCs w:val="22"/>
        </w:rPr>
      </w:pPr>
    </w:p>
    <w:p w14:paraId="334CA01C" w14:textId="77777777" w:rsidR="005237B0" w:rsidRPr="00430DCC" w:rsidRDefault="00ED461F" w:rsidP="00430DCC">
      <w:pPr>
        <w:pStyle w:val="MainText"/>
        <w:numPr>
          <w:ilvl w:val="1"/>
          <w:numId w:val="36"/>
        </w:numPr>
        <w:spacing w:line="240" w:lineRule="auto"/>
        <w:rPr>
          <w:rFonts w:ascii="Arial" w:hAnsi="Arial" w:cs="Arial"/>
          <w:szCs w:val="22"/>
        </w:rPr>
      </w:pPr>
      <w:r w:rsidRPr="00430DCC">
        <w:rPr>
          <w:rFonts w:ascii="Arial" w:hAnsi="Arial" w:cs="Arial"/>
          <w:szCs w:val="22"/>
        </w:rPr>
        <w:t>s</w:t>
      </w:r>
      <w:r w:rsidR="005237B0" w:rsidRPr="00430DCC">
        <w:rPr>
          <w:rFonts w:ascii="Arial" w:hAnsi="Arial" w:cs="Arial"/>
          <w:szCs w:val="22"/>
        </w:rPr>
        <w:t>eek expert advice where necessary to provide independent internal or e</w:t>
      </w:r>
      <w:r w:rsidR="003006CA" w:rsidRPr="00430DCC">
        <w:rPr>
          <w:rFonts w:ascii="Arial" w:hAnsi="Arial" w:cs="Arial"/>
          <w:szCs w:val="22"/>
        </w:rPr>
        <w:t>xternal assurance on key issues</w:t>
      </w:r>
    </w:p>
    <w:p w14:paraId="1DA72A11" w14:textId="77777777" w:rsidR="005237B0" w:rsidRPr="00430DCC" w:rsidRDefault="005237B0" w:rsidP="00430DCC">
      <w:pPr>
        <w:pStyle w:val="MainText"/>
        <w:spacing w:line="240" w:lineRule="auto"/>
        <w:rPr>
          <w:rFonts w:ascii="Arial" w:hAnsi="Arial" w:cs="Arial"/>
          <w:szCs w:val="22"/>
        </w:rPr>
      </w:pPr>
    </w:p>
    <w:p w14:paraId="31058420" w14:textId="49EFAC89" w:rsidR="00EC0DB6" w:rsidRPr="00430DCC" w:rsidRDefault="008D1C85"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main focus of </w:t>
      </w:r>
      <w:r w:rsidR="00681AE0" w:rsidRPr="00430DCC">
        <w:rPr>
          <w:rFonts w:ascii="Arial" w:hAnsi="Arial" w:cs="Arial"/>
          <w:szCs w:val="22"/>
        </w:rPr>
        <w:t xml:space="preserve">this </w:t>
      </w:r>
      <w:r w:rsidRPr="00430DCC">
        <w:rPr>
          <w:rFonts w:ascii="Arial" w:hAnsi="Arial" w:cs="Arial"/>
          <w:szCs w:val="22"/>
        </w:rPr>
        <w:t>Committee’s</w:t>
      </w:r>
      <w:r w:rsidR="00CC77F7" w:rsidRPr="00430DCC">
        <w:rPr>
          <w:rFonts w:ascii="Arial" w:hAnsi="Arial" w:cs="Arial"/>
          <w:szCs w:val="22"/>
        </w:rPr>
        <w:t xml:space="preserve"> work in </w:t>
      </w:r>
      <w:r w:rsidR="006D756F" w:rsidRPr="00430DCC">
        <w:rPr>
          <w:rFonts w:ascii="Arial" w:hAnsi="Arial" w:cs="Arial"/>
          <w:szCs w:val="22"/>
        </w:rPr>
        <w:t>2017/18</w:t>
      </w:r>
      <w:r w:rsidR="00CC77F7" w:rsidRPr="00430DCC">
        <w:rPr>
          <w:rFonts w:ascii="Arial" w:hAnsi="Arial" w:cs="Arial"/>
          <w:szCs w:val="22"/>
        </w:rPr>
        <w:t xml:space="preserve"> has been to review the </w:t>
      </w:r>
      <w:r w:rsidR="00ED461F" w:rsidRPr="00430DCC">
        <w:rPr>
          <w:rFonts w:ascii="Arial" w:hAnsi="Arial" w:cs="Arial"/>
          <w:szCs w:val="22"/>
        </w:rPr>
        <w:t>audited accounts of the LGA and its associated companies</w:t>
      </w:r>
      <w:r w:rsidR="006D756F" w:rsidRPr="00430DCC">
        <w:rPr>
          <w:rFonts w:ascii="Arial" w:hAnsi="Arial" w:cs="Arial"/>
          <w:szCs w:val="22"/>
        </w:rPr>
        <w:t xml:space="preserve">, </w:t>
      </w:r>
      <w:r w:rsidR="00650864" w:rsidRPr="00430DCC">
        <w:rPr>
          <w:rFonts w:ascii="Arial" w:hAnsi="Arial" w:cs="Arial"/>
          <w:szCs w:val="22"/>
        </w:rPr>
        <w:t xml:space="preserve">to agree and review the findings and recommendations of the </w:t>
      </w:r>
      <w:r w:rsidR="00CC77F7" w:rsidRPr="00430DCC">
        <w:rPr>
          <w:rFonts w:ascii="Arial" w:hAnsi="Arial" w:cs="Arial"/>
          <w:szCs w:val="22"/>
        </w:rPr>
        <w:t>internal audit programme</w:t>
      </w:r>
      <w:r w:rsidR="006D756F" w:rsidRPr="00430DCC">
        <w:rPr>
          <w:rFonts w:ascii="Arial" w:hAnsi="Arial" w:cs="Arial"/>
          <w:szCs w:val="22"/>
        </w:rPr>
        <w:t xml:space="preserve"> for the year and oversee the re-tendering of the internal audit services provider.</w:t>
      </w:r>
    </w:p>
    <w:p w14:paraId="3BAA9113" w14:textId="77777777" w:rsidR="00804E4E" w:rsidRPr="00430DCC" w:rsidRDefault="00804E4E" w:rsidP="00430DCC">
      <w:pPr>
        <w:pStyle w:val="MainText"/>
        <w:spacing w:line="240" w:lineRule="auto"/>
        <w:rPr>
          <w:rFonts w:ascii="Arial" w:hAnsi="Arial" w:cs="Arial"/>
          <w:szCs w:val="22"/>
        </w:rPr>
      </w:pPr>
    </w:p>
    <w:p w14:paraId="198C4A64" w14:textId="77777777" w:rsidR="00F33B13" w:rsidRPr="00430DCC" w:rsidRDefault="00F33B13" w:rsidP="00430DCC">
      <w:pPr>
        <w:pStyle w:val="MainText"/>
        <w:spacing w:line="240" w:lineRule="auto"/>
        <w:rPr>
          <w:rFonts w:ascii="Arial" w:hAnsi="Arial" w:cs="Arial"/>
          <w:b/>
          <w:szCs w:val="22"/>
        </w:rPr>
      </w:pPr>
      <w:r w:rsidRPr="00430DCC">
        <w:rPr>
          <w:rFonts w:ascii="Arial" w:hAnsi="Arial" w:cs="Arial"/>
          <w:b/>
          <w:szCs w:val="22"/>
        </w:rPr>
        <w:t>Financial statements and external audit</w:t>
      </w:r>
    </w:p>
    <w:p w14:paraId="360E928E" w14:textId="77777777" w:rsidR="00603A09" w:rsidRPr="00430DCC" w:rsidRDefault="00603A09" w:rsidP="00430DCC">
      <w:pPr>
        <w:pStyle w:val="MainText"/>
        <w:spacing w:line="240" w:lineRule="auto"/>
        <w:rPr>
          <w:rFonts w:ascii="Arial" w:hAnsi="Arial" w:cs="Arial"/>
          <w:szCs w:val="22"/>
        </w:rPr>
      </w:pPr>
    </w:p>
    <w:p w14:paraId="68191C36" w14:textId="0AA7D270" w:rsidR="00E42E20" w:rsidRPr="00430DCC" w:rsidRDefault="00631A23"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PKF </w:t>
      </w:r>
      <w:r w:rsidR="00ED461F" w:rsidRPr="00430DCC">
        <w:rPr>
          <w:rFonts w:ascii="Arial" w:hAnsi="Arial" w:cs="Arial"/>
          <w:szCs w:val="22"/>
        </w:rPr>
        <w:t>Littlejohn</w:t>
      </w:r>
      <w:r w:rsidR="009D73D7" w:rsidRPr="00430DCC">
        <w:rPr>
          <w:rFonts w:ascii="Arial" w:hAnsi="Arial" w:cs="Arial"/>
          <w:szCs w:val="22"/>
        </w:rPr>
        <w:t xml:space="preserve"> </w:t>
      </w:r>
      <w:r w:rsidR="00FC2D9E" w:rsidRPr="00430DCC">
        <w:rPr>
          <w:rFonts w:ascii="Arial" w:hAnsi="Arial" w:cs="Arial"/>
          <w:szCs w:val="22"/>
        </w:rPr>
        <w:t>are the LGA’s current</w:t>
      </w:r>
      <w:r w:rsidR="00970710" w:rsidRPr="00430DCC">
        <w:rPr>
          <w:rFonts w:ascii="Arial" w:hAnsi="Arial" w:cs="Arial"/>
          <w:szCs w:val="22"/>
        </w:rPr>
        <w:t xml:space="preserve"> ex</w:t>
      </w:r>
      <w:r w:rsidR="00DA6E1F" w:rsidRPr="00430DCC">
        <w:rPr>
          <w:rFonts w:ascii="Arial" w:hAnsi="Arial" w:cs="Arial"/>
          <w:szCs w:val="22"/>
        </w:rPr>
        <w:t xml:space="preserve">ternal auditors </w:t>
      </w:r>
      <w:r w:rsidR="00825857" w:rsidRPr="00430DCC">
        <w:rPr>
          <w:rFonts w:ascii="Arial" w:hAnsi="Arial" w:cs="Arial"/>
          <w:szCs w:val="22"/>
        </w:rPr>
        <w:t>for</w:t>
      </w:r>
      <w:r w:rsidR="0072232A" w:rsidRPr="00430DCC">
        <w:rPr>
          <w:rFonts w:ascii="Arial" w:hAnsi="Arial" w:cs="Arial"/>
          <w:szCs w:val="22"/>
        </w:rPr>
        <w:t xml:space="preserve"> the LGA, IDeA, </w:t>
      </w:r>
      <w:r w:rsidR="00FC2D9E" w:rsidRPr="00430DCC">
        <w:rPr>
          <w:rFonts w:ascii="Arial" w:hAnsi="Arial" w:cs="Arial"/>
          <w:szCs w:val="22"/>
        </w:rPr>
        <w:t>LGA (Properties) Ltd,</w:t>
      </w:r>
      <w:r w:rsidR="0072232A" w:rsidRPr="00430DCC">
        <w:rPr>
          <w:rFonts w:ascii="Arial" w:hAnsi="Arial" w:cs="Arial"/>
          <w:szCs w:val="22"/>
        </w:rPr>
        <w:t xml:space="preserve"> LGMB</w:t>
      </w:r>
      <w:r w:rsidR="00FC2D9E" w:rsidRPr="00430DCC">
        <w:rPr>
          <w:rFonts w:ascii="Arial" w:hAnsi="Arial" w:cs="Arial"/>
          <w:szCs w:val="22"/>
        </w:rPr>
        <w:t xml:space="preserve"> and LGA Commercial Services Ltd. </w:t>
      </w:r>
    </w:p>
    <w:p w14:paraId="265C4086" w14:textId="77777777" w:rsidR="00E42E20" w:rsidRPr="00430DCC" w:rsidRDefault="00E42E20" w:rsidP="00430DCC">
      <w:pPr>
        <w:pStyle w:val="MainText"/>
        <w:spacing w:line="240" w:lineRule="auto"/>
        <w:rPr>
          <w:rFonts w:ascii="Arial" w:hAnsi="Arial" w:cs="Arial"/>
          <w:szCs w:val="22"/>
          <w:highlight w:val="yellow"/>
        </w:rPr>
      </w:pPr>
    </w:p>
    <w:p w14:paraId="3C2426A7" w14:textId="24020D50" w:rsidR="000C25A9" w:rsidRPr="00430DCC" w:rsidRDefault="0072232A" w:rsidP="00430DCC">
      <w:pPr>
        <w:pStyle w:val="MainText"/>
        <w:numPr>
          <w:ilvl w:val="0"/>
          <w:numId w:val="36"/>
        </w:numPr>
        <w:spacing w:line="240" w:lineRule="auto"/>
        <w:rPr>
          <w:rFonts w:ascii="Arial" w:hAnsi="Arial" w:cs="Arial"/>
          <w:szCs w:val="22"/>
        </w:rPr>
      </w:pPr>
      <w:r w:rsidRPr="00430DCC">
        <w:rPr>
          <w:rFonts w:ascii="Arial" w:hAnsi="Arial" w:cs="Arial"/>
          <w:szCs w:val="22"/>
        </w:rPr>
        <w:t>I</w:t>
      </w:r>
      <w:r w:rsidR="000A2D20" w:rsidRPr="00430DCC">
        <w:rPr>
          <w:rFonts w:ascii="Arial" w:hAnsi="Arial" w:cs="Arial"/>
          <w:szCs w:val="22"/>
        </w:rPr>
        <w:t>n June 201</w:t>
      </w:r>
      <w:r w:rsidR="00FC2D9E" w:rsidRPr="00430DCC">
        <w:rPr>
          <w:rFonts w:ascii="Arial" w:hAnsi="Arial" w:cs="Arial"/>
          <w:szCs w:val="22"/>
        </w:rPr>
        <w:t>8</w:t>
      </w:r>
      <w:r w:rsidR="000A2D20" w:rsidRPr="00430DCC">
        <w:rPr>
          <w:rFonts w:ascii="Arial" w:hAnsi="Arial" w:cs="Arial"/>
          <w:szCs w:val="22"/>
        </w:rPr>
        <w:t xml:space="preserve"> </w:t>
      </w:r>
      <w:r w:rsidR="00631A23" w:rsidRPr="00430DCC">
        <w:rPr>
          <w:rFonts w:ascii="Arial" w:hAnsi="Arial" w:cs="Arial"/>
          <w:szCs w:val="22"/>
        </w:rPr>
        <w:t xml:space="preserve">the LGA’s </w:t>
      </w:r>
      <w:r w:rsidR="00EB3231" w:rsidRPr="00430DCC">
        <w:rPr>
          <w:rFonts w:ascii="Arial" w:hAnsi="Arial" w:cs="Arial"/>
          <w:szCs w:val="22"/>
        </w:rPr>
        <w:t>consolidated</w:t>
      </w:r>
      <w:r w:rsidR="00603A09" w:rsidRPr="00430DCC">
        <w:rPr>
          <w:rFonts w:ascii="Arial" w:hAnsi="Arial" w:cs="Arial"/>
          <w:szCs w:val="22"/>
        </w:rPr>
        <w:t xml:space="preserve"> </w:t>
      </w:r>
      <w:r w:rsidR="008B3606" w:rsidRPr="00430DCC">
        <w:rPr>
          <w:rFonts w:ascii="Arial" w:hAnsi="Arial" w:cs="Arial"/>
          <w:szCs w:val="22"/>
        </w:rPr>
        <w:t>audited accounts</w:t>
      </w:r>
      <w:r w:rsidRPr="00430DCC">
        <w:rPr>
          <w:rFonts w:ascii="Arial" w:hAnsi="Arial" w:cs="Arial"/>
          <w:szCs w:val="22"/>
        </w:rPr>
        <w:t xml:space="preserve"> for </w:t>
      </w:r>
      <w:r w:rsidR="00FC2D9E" w:rsidRPr="00430DCC">
        <w:rPr>
          <w:rFonts w:ascii="Arial" w:hAnsi="Arial" w:cs="Arial"/>
          <w:szCs w:val="22"/>
        </w:rPr>
        <w:t>2017/18</w:t>
      </w:r>
      <w:r w:rsidR="00631A23" w:rsidRPr="00430DCC">
        <w:rPr>
          <w:rFonts w:ascii="Arial" w:hAnsi="Arial" w:cs="Arial"/>
          <w:szCs w:val="22"/>
        </w:rPr>
        <w:t xml:space="preserve"> and the audited accounts for the</w:t>
      </w:r>
      <w:r w:rsidR="001208EC" w:rsidRPr="00430DCC">
        <w:rPr>
          <w:rFonts w:ascii="Arial" w:hAnsi="Arial" w:cs="Arial"/>
          <w:szCs w:val="22"/>
        </w:rPr>
        <w:t xml:space="preserve"> </w:t>
      </w:r>
      <w:r w:rsidR="00FC2D9E" w:rsidRPr="00430DCC">
        <w:rPr>
          <w:rFonts w:ascii="Arial" w:hAnsi="Arial" w:cs="Arial"/>
          <w:szCs w:val="22"/>
        </w:rPr>
        <w:t>four</w:t>
      </w:r>
      <w:r w:rsidRPr="00430DCC">
        <w:rPr>
          <w:rFonts w:ascii="Arial" w:hAnsi="Arial" w:cs="Arial"/>
          <w:szCs w:val="22"/>
        </w:rPr>
        <w:t xml:space="preserve"> </w:t>
      </w:r>
      <w:r w:rsidR="00631A23" w:rsidRPr="00430DCC">
        <w:rPr>
          <w:rFonts w:ascii="Arial" w:hAnsi="Arial" w:cs="Arial"/>
          <w:szCs w:val="22"/>
        </w:rPr>
        <w:t>associ</w:t>
      </w:r>
      <w:r w:rsidR="00B41D99" w:rsidRPr="00430DCC">
        <w:rPr>
          <w:rFonts w:ascii="Arial" w:hAnsi="Arial" w:cs="Arial"/>
          <w:szCs w:val="22"/>
        </w:rPr>
        <w:t>ated companies</w:t>
      </w:r>
      <w:r w:rsidR="00681AE0" w:rsidRPr="00430DCC">
        <w:rPr>
          <w:rFonts w:ascii="Arial" w:hAnsi="Arial" w:cs="Arial"/>
          <w:szCs w:val="22"/>
        </w:rPr>
        <w:t xml:space="preserve"> were reviewed</w:t>
      </w:r>
      <w:r w:rsidR="00AA266F" w:rsidRPr="00430DCC">
        <w:rPr>
          <w:rFonts w:ascii="Arial" w:hAnsi="Arial" w:cs="Arial"/>
          <w:szCs w:val="22"/>
        </w:rPr>
        <w:t xml:space="preserve"> </w:t>
      </w:r>
      <w:r w:rsidR="00F33B13" w:rsidRPr="00430DCC">
        <w:rPr>
          <w:rFonts w:ascii="Arial" w:hAnsi="Arial" w:cs="Arial"/>
          <w:szCs w:val="22"/>
        </w:rPr>
        <w:t xml:space="preserve">prior to these being </w:t>
      </w:r>
      <w:r w:rsidR="009009F5" w:rsidRPr="00430DCC">
        <w:rPr>
          <w:rFonts w:ascii="Arial" w:hAnsi="Arial" w:cs="Arial"/>
          <w:szCs w:val="22"/>
        </w:rPr>
        <w:t>adopted</w:t>
      </w:r>
      <w:r w:rsidR="00DA6E1F" w:rsidRPr="00430DCC">
        <w:rPr>
          <w:rFonts w:ascii="Arial" w:hAnsi="Arial" w:cs="Arial"/>
          <w:szCs w:val="22"/>
        </w:rPr>
        <w:t xml:space="preserve"> by the </w:t>
      </w:r>
      <w:r w:rsidR="00B251D2" w:rsidRPr="00430DCC">
        <w:rPr>
          <w:rFonts w:ascii="Arial" w:hAnsi="Arial" w:cs="Arial"/>
          <w:szCs w:val="22"/>
        </w:rPr>
        <w:t>Leadership Board</w:t>
      </w:r>
      <w:r w:rsidR="000A2D20" w:rsidRPr="00430DCC">
        <w:rPr>
          <w:rFonts w:ascii="Arial" w:hAnsi="Arial" w:cs="Arial"/>
          <w:szCs w:val="22"/>
        </w:rPr>
        <w:t xml:space="preserve"> and the relevant company boards</w:t>
      </w:r>
      <w:r w:rsidR="001208EC" w:rsidRPr="00430DCC">
        <w:rPr>
          <w:rFonts w:ascii="Arial" w:hAnsi="Arial" w:cs="Arial"/>
          <w:szCs w:val="22"/>
        </w:rPr>
        <w:t>.</w:t>
      </w:r>
    </w:p>
    <w:p w14:paraId="51EBA391" w14:textId="77777777" w:rsidR="003D3483" w:rsidRPr="00430DCC" w:rsidRDefault="003D3483" w:rsidP="00430DCC">
      <w:pPr>
        <w:pStyle w:val="MainText"/>
        <w:spacing w:line="240" w:lineRule="auto"/>
        <w:rPr>
          <w:rFonts w:ascii="Arial" w:hAnsi="Arial" w:cs="Arial"/>
          <w:szCs w:val="22"/>
          <w:highlight w:val="yellow"/>
        </w:rPr>
      </w:pPr>
    </w:p>
    <w:p w14:paraId="57EED5C7" w14:textId="77777777" w:rsidR="003D3483" w:rsidRPr="00430DCC" w:rsidRDefault="003D3483" w:rsidP="00430DCC">
      <w:pPr>
        <w:pStyle w:val="MainText"/>
        <w:numPr>
          <w:ilvl w:val="0"/>
          <w:numId w:val="36"/>
        </w:numPr>
        <w:spacing w:line="240" w:lineRule="auto"/>
        <w:rPr>
          <w:rFonts w:ascii="Arial" w:hAnsi="Arial" w:cs="Arial"/>
          <w:b/>
          <w:szCs w:val="22"/>
        </w:rPr>
      </w:pPr>
      <w:r w:rsidRPr="00430DCC">
        <w:rPr>
          <w:rFonts w:ascii="Arial" w:hAnsi="Arial" w:cs="Arial"/>
          <w:szCs w:val="22"/>
        </w:rPr>
        <w:t xml:space="preserve">The </w:t>
      </w:r>
      <w:r w:rsidR="000A2D20" w:rsidRPr="00430DCC">
        <w:rPr>
          <w:rFonts w:ascii="Arial" w:hAnsi="Arial" w:cs="Arial"/>
          <w:szCs w:val="22"/>
        </w:rPr>
        <w:t xml:space="preserve">LGA’s </w:t>
      </w:r>
      <w:r w:rsidRPr="00430DCC">
        <w:rPr>
          <w:rFonts w:ascii="Arial" w:hAnsi="Arial" w:cs="Arial"/>
          <w:szCs w:val="22"/>
        </w:rPr>
        <w:t>consolidated financial statements disclose the</w:t>
      </w:r>
      <w:r w:rsidR="0072232A" w:rsidRPr="00430DCC">
        <w:rPr>
          <w:rFonts w:ascii="Arial" w:hAnsi="Arial" w:cs="Arial"/>
          <w:szCs w:val="22"/>
        </w:rPr>
        <w:t xml:space="preserve"> position of the LGA as a stand</w:t>
      </w:r>
      <w:r w:rsidRPr="00430DCC">
        <w:rPr>
          <w:rFonts w:ascii="Arial" w:hAnsi="Arial" w:cs="Arial"/>
          <w:szCs w:val="22"/>
        </w:rPr>
        <w:t xml:space="preserve">alone entity, and </w:t>
      </w:r>
      <w:r w:rsidR="00B02846" w:rsidRPr="00430DCC">
        <w:rPr>
          <w:rFonts w:ascii="Arial" w:hAnsi="Arial" w:cs="Arial"/>
          <w:szCs w:val="22"/>
        </w:rPr>
        <w:t>include</w:t>
      </w:r>
      <w:r w:rsidRPr="00430DCC">
        <w:rPr>
          <w:rFonts w:ascii="Arial" w:hAnsi="Arial" w:cs="Arial"/>
          <w:szCs w:val="22"/>
        </w:rPr>
        <w:t xml:space="preserve"> the </w:t>
      </w:r>
      <w:r w:rsidR="00B02846" w:rsidRPr="00430DCC">
        <w:rPr>
          <w:rFonts w:ascii="Arial" w:hAnsi="Arial" w:cs="Arial"/>
          <w:szCs w:val="22"/>
        </w:rPr>
        <w:t>LGA’</w:t>
      </w:r>
      <w:r w:rsidRPr="00430DCC">
        <w:rPr>
          <w:rFonts w:ascii="Arial" w:hAnsi="Arial" w:cs="Arial"/>
          <w:szCs w:val="22"/>
        </w:rPr>
        <w:t>s Income and Expenditure account and Balance Sheet.</w:t>
      </w:r>
    </w:p>
    <w:p w14:paraId="008C26E9" w14:textId="77777777" w:rsidR="003D3483" w:rsidRPr="00430DCC" w:rsidRDefault="003D3483" w:rsidP="00430DCC">
      <w:pPr>
        <w:pStyle w:val="MainText"/>
        <w:spacing w:line="240" w:lineRule="auto"/>
        <w:rPr>
          <w:rFonts w:ascii="Arial" w:hAnsi="Arial" w:cs="Arial"/>
          <w:szCs w:val="22"/>
          <w:highlight w:val="yellow"/>
        </w:rPr>
      </w:pPr>
    </w:p>
    <w:p w14:paraId="6E5BC812" w14:textId="4992852C" w:rsidR="00C44992" w:rsidRPr="00430DCC" w:rsidRDefault="00746185" w:rsidP="00430DCC">
      <w:pPr>
        <w:pStyle w:val="MainText"/>
        <w:numPr>
          <w:ilvl w:val="0"/>
          <w:numId w:val="36"/>
        </w:numPr>
        <w:spacing w:line="240" w:lineRule="auto"/>
        <w:rPr>
          <w:rFonts w:ascii="Arial" w:hAnsi="Arial" w:cs="Arial"/>
          <w:szCs w:val="22"/>
        </w:rPr>
      </w:pPr>
      <w:r w:rsidRPr="00430DCC">
        <w:rPr>
          <w:rFonts w:ascii="Arial" w:hAnsi="Arial" w:cs="Arial"/>
          <w:szCs w:val="22"/>
        </w:rPr>
        <w:t>The consolidated accounts show the LGA and its related bodies made an operating surplus of £</w:t>
      </w:r>
      <w:r w:rsidR="00AC70B1" w:rsidRPr="00430DCC">
        <w:rPr>
          <w:rFonts w:ascii="Arial" w:hAnsi="Arial" w:cs="Arial"/>
          <w:szCs w:val="22"/>
        </w:rPr>
        <w:t>6.</w:t>
      </w:r>
      <w:r w:rsidR="00FC2D9E" w:rsidRPr="00430DCC">
        <w:rPr>
          <w:rFonts w:ascii="Arial" w:hAnsi="Arial" w:cs="Arial"/>
          <w:szCs w:val="22"/>
        </w:rPr>
        <w:t>361</w:t>
      </w:r>
      <w:r w:rsidR="00430DCC">
        <w:rPr>
          <w:rFonts w:ascii="Arial" w:hAnsi="Arial" w:cs="Arial"/>
          <w:szCs w:val="22"/>
        </w:rPr>
        <w:t xml:space="preserve"> </w:t>
      </w:r>
      <w:r w:rsidR="00C44992" w:rsidRPr="00430DCC">
        <w:rPr>
          <w:rFonts w:ascii="Arial" w:hAnsi="Arial" w:cs="Arial"/>
          <w:szCs w:val="22"/>
        </w:rPr>
        <w:t>m</w:t>
      </w:r>
      <w:r w:rsidR="00430DCC">
        <w:rPr>
          <w:rFonts w:ascii="Arial" w:hAnsi="Arial" w:cs="Arial"/>
          <w:szCs w:val="22"/>
        </w:rPr>
        <w:t>illion</w:t>
      </w:r>
      <w:r w:rsidR="00FC2D9E" w:rsidRPr="00430DCC">
        <w:rPr>
          <w:rFonts w:ascii="Arial" w:hAnsi="Arial" w:cs="Arial"/>
          <w:szCs w:val="22"/>
        </w:rPr>
        <w:t>, before interest and tax.</w:t>
      </w:r>
      <w:r w:rsidR="00C44992" w:rsidRPr="00430DCC">
        <w:rPr>
          <w:rFonts w:ascii="Arial" w:hAnsi="Arial" w:cs="Arial"/>
          <w:szCs w:val="22"/>
        </w:rPr>
        <w:t xml:space="preserve"> </w:t>
      </w:r>
    </w:p>
    <w:p w14:paraId="34865E7B" w14:textId="77777777" w:rsidR="00FC2D9E" w:rsidRPr="00430DCC" w:rsidRDefault="00FC2D9E" w:rsidP="00430DCC">
      <w:pPr>
        <w:pStyle w:val="ListParagraph"/>
        <w:rPr>
          <w:rFonts w:ascii="Arial" w:hAnsi="Arial" w:cs="Arial"/>
          <w:szCs w:val="22"/>
        </w:rPr>
      </w:pPr>
    </w:p>
    <w:p w14:paraId="5E8AB3DA" w14:textId="0DADFBAE" w:rsidR="00FC2D9E" w:rsidRPr="00430DCC" w:rsidRDefault="00FC2D9E" w:rsidP="00430DCC">
      <w:pPr>
        <w:pStyle w:val="MainText"/>
        <w:numPr>
          <w:ilvl w:val="0"/>
          <w:numId w:val="36"/>
        </w:numPr>
        <w:spacing w:line="240" w:lineRule="auto"/>
        <w:rPr>
          <w:rFonts w:ascii="Arial" w:hAnsi="Arial" w:cs="Arial"/>
          <w:szCs w:val="22"/>
        </w:rPr>
      </w:pPr>
      <w:r w:rsidRPr="00430DCC">
        <w:rPr>
          <w:rFonts w:ascii="Arial" w:hAnsi="Arial" w:cs="Arial"/>
          <w:szCs w:val="22"/>
        </w:rPr>
        <w:t>Over all income increased by 4.9 per cent from £55.732</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to £58.465</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despite a modest reduction in Government</w:t>
      </w:r>
      <w:r w:rsidR="000E4F65" w:rsidRPr="00430DCC">
        <w:rPr>
          <w:rFonts w:ascii="Arial" w:hAnsi="Arial" w:cs="Arial"/>
          <w:szCs w:val="22"/>
        </w:rPr>
        <w:t xml:space="preserve"> grants and subscription income remaining steady, due to the success in securing increased income from other grants and higher investment/joint venture incomes.</w:t>
      </w:r>
    </w:p>
    <w:p w14:paraId="79691B08" w14:textId="77777777" w:rsidR="000E4F65" w:rsidRPr="00430DCC" w:rsidRDefault="000E4F65" w:rsidP="00430DCC">
      <w:pPr>
        <w:pStyle w:val="ListParagraph"/>
        <w:rPr>
          <w:rFonts w:ascii="Arial" w:hAnsi="Arial" w:cs="Arial"/>
          <w:szCs w:val="22"/>
        </w:rPr>
      </w:pPr>
    </w:p>
    <w:p w14:paraId="53BF1B0C" w14:textId="4D7C10CD" w:rsidR="000E4F65" w:rsidRPr="00430DCC" w:rsidRDefault="000E4F65"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LGA’s </w:t>
      </w:r>
      <w:proofErr w:type="spellStart"/>
      <w:r w:rsidRPr="00430DCC">
        <w:rPr>
          <w:rFonts w:ascii="Arial" w:hAnsi="Arial" w:cs="Arial"/>
          <w:szCs w:val="22"/>
        </w:rPr>
        <w:t>GeoPlace</w:t>
      </w:r>
      <w:proofErr w:type="spellEnd"/>
      <w:r w:rsidRPr="00430DCC">
        <w:rPr>
          <w:rFonts w:ascii="Arial" w:hAnsi="Arial" w:cs="Arial"/>
          <w:szCs w:val="22"/>
        </w:rPr>
        <w:t xml:space="preserve"> LLP Joint Venture made another useful contribution to other income during 2017/18, making dividend payment of £1.625</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(compared to £1.375 </w:t>
      </w:r>
      <w:r w:rsidR="00430DCC">
        <w:rPr>
          <w:rFonts w:ascii="Arial" w:hAnsi="Arial" w:cs="Arial"/>
          <w:szCs w:val="22"/>
        </w:rPr>
        <w:t xml:space="preserve">million </w:t>
      </w:r>
      <w:r w:rsidRPr="00430DCC">
        <w:rPr>
          <w:rFonts w:ascii="Arial" w:hAnsi="Arial" w:cs="Arial"/>
          <w:szCs w:val="22"/>
        </w:rPr>
        <w:t>in 2016/17).</w:t>
      </w:r>
    </w:p>
    <w:p w14:paraId="4899AFEA" w14:textId="77777777" w:rsidR="000E4F65" w:rsidRPr="00430DCC" w:rsidRDefault="000E4F65" w:rsidP="00430DCC">
      <w:pPr>
        <w:pStyle w:val="MainText"/>
        <w:spacing w:line="240" w:lineRule="auto"/>
        <w:ind w:left="567"/>
        <w:rPr>
          <w:rFonts w:ascii="Arial" w:hAnsi="Arial" w:cs="Arial"/>
          <w:szCs w:val="22"/>
        </w:rPr>
      </w:pPr>
    </w:p>
    <w:p w14:paraId="52175D83" w14:textId="29295862" w:rsidR="00C44992" w:rsidRPr="00430DCC" w:rsidRDefault="000E4F65" w:rsidP="00430DCC">
      <w:pPr>
        <w:pStyle w:val="MainText"/>
        <w:numPr>
          <w:ilvl w:val="0"/>
          <w:numId w:val="36"/>
        </w:numPr>
        <w:spacing w:line="240" w:lineRule="auto"/>
        <w:rPr>
          <w:rFonts w:ascii="Arial" w:hAnsi="Arial" w:cs="Arial"/>
          <w:szCs w:val="22"/>
        </w:rPr>
      </w:pPr>
      <w:r w:rsidRPr="00430DCC">
        <w:rPr>
          <w:rFonts w:ascii="Arial" w:hAnsi="Arial" w:cs="Arial"/>
          <w:szCs w:val="22"/>
        </w:rPr>
        <w:t>The overall pension fund deficit reported in the accounts has decreased by £9,941</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from £124.991</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to £115.500</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The overall Statement of Comprehensive Income for the year shows separately the gains and losses that relate to changes in the actuarial assumptions used to calculate pension scheme assets and liabilities (2017/18 £11.639</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gain, 2016/17 £29.230</w:t>
      </w:r>
      <w:r w:rsidR="00430DCC">
        <w:rPr>
          <w:rFonts w:ascii="Arial" w:hAnsi="Arial" w:cs="Arial"/>
          <w:szCs w:val="22"/>
        </w:rPr>
        <w:t xml:space="preserve"> </w:t>
      </w:r>
      <w:r w:rsidRPr="00430DCC">
        <w:rPr>
          <w:rFonts w:ascii="Arial" w:hAnsi="Arial" w:cs="Arial"/>
          <w:szCs w:val="22"/>
        </w:rPr>
        <w:t>m</w:t>
      </w:r>
      <w:r w:rsidR="00430DCC">
        <w:rPr>
          <w:rFonts w:ascii="Arial" w:hAnsi="Arial" w:cs="Arial"/>
          <w:szCs w:val="22"/>
        </w:rPr>
        <w:t>illion</w:t>
      </w:r>
      <w:r w:rsidRPr="00430DCC">
        <w:rPr>
          <w:rFonts w:ascii="Arial" w:hAnsi="Arial" w:cs="Arial"/>
          <w:szCs w:val="22"/>
        </w:rPr>
        <w:t xml:space="preserve"> loss) with the</w:t>
      </w:r>
      <w:r w:rsidR="00AC70B1" w:rsidRPr="00430DCC">
        <w:rPr>
          <w:rFonts w:ascii="Arial" w:hAnsi="Arial" w:cs="Arial"/>
          <w:szCs w:val="22"/>
        </w:rPr>
        <w:t xml:space="preserve"> ongoing payroll contributions made to reduce historic deficits included within administrative expenses.</w:t>
      </w:r>
    </w:p>
    <w:p w14:paraId="656B57E9" w14:textId="77777777" w:rsidR="00746185" w:rsidRPr="00430DCC" w:rsidRDefault="00746185" w:rsidP="00430DCC">
      <w:pPr>
        <w:pStyle w:val="MainText"/>
        <w:spacing w:line="240" w:lineRule="auto"/>
        <w:ind w:left="567"/>
        <w:rPr>
          <w:rFonts w:ascii="Arial" w:hAnsi="Arial" w:cs="Arial"/>
          <w:szCs w:val="22"/>
          <w:highlight w:val="yellow"/>
        </w:rPr>
      </w:pPr>
    </w:p>
    <w:p w14:paraId="62186002" w14:textId="15358ED8" w:rsidR="000976B1" w:rsidRPr="00430DCC" w:rsidRDefault="000976B1" w:rsidP="00430DCC">
      <w:pPr>
        <w:pStyle w:val="MainText"/>
        <w:numPr>
          <w:ilvl w:val="0"/>
          <w:numId w:val="36"/>
        </w:numPr>
        <w:spacing w:line="240" w:lineRule="auto"/>
        <w:rPr>
          <w:rFonts w:ascii="Arial" w:hAnsi="Arial" w:cs="Arial"/>
          <w:szCs w:val="22"/>
        </w:rPr>
      </w:pPr>
      <w:r w:rsidRPr="00430DCC">
        <w:rPr>
          <w:rFonts w:ascii="Arial" w:hAnsi="Arial" w:cs="Arial"/>
          <w:szCs w:val="22"/>
        </w:rPr>
        <w:t>It is standard practice for issues identified in the cou</w:t>
      </w:r>
      <w:r w:rsidR="00CC77F7" w:rsidRPr="00430DCC">
        <w:rPr>
          <w:rFonts w:ascii="Arial" w:hAnsi="Arial" w:cs="Arial"/>
          <w:szCs w:val="22"/>
        </w:rPr>
        <w:t xml:space="preserve">rse of the external audit to be </w:t>
      </w:r>
      <w:r w:rsidRPr="00430DCC">
        <w:rPr>
          <w:rFonts w:ascii="Arial" w:hAnsi="Arial" w:cs="Arial"/>
          <w:szCs w:val="22"/>
        </w:rPr>
        <w:t>raised by the auditors with management and for these to be reported to the board members as “Performance Improvement Observations” in what is commonly known as the “Management Letter”.</w:t>
      </w:r>
      <w:r w:rsidR="006B6ED1" w:rsidRPr="00430DCC">
        <w:rPr>
          <w:rFonts w:ascii="Arial" w:hAnsi="Arial" w:cs="Arial"/>
          <w:szCs w:val="22"/>
        </w:rPr>
        <w:t xml:space="preserve"> </w:t>
      </w:r>
      <w:r w:rsidR="00681AE0" w:rsidRPr="00430DCC">
        <w:rPr>
          <w:rFonts w:ascii="Arial" w:hAnsi="Arial" w:cs="Arial"/>
          <w:szCs w:val="22"/>
        </w:rPr>
        <w:t>We</w:t>
      </w:r>
      <w:r w:rsidR="00EC0274" w:rsidRPr="00430DCC">
        <w:rPr>
          <w:rFonts w:ascii="Arial" w:hAnsi="Arial" w:cs="Arial"/>
          <w:szCs w:val="22"/>
        </w:rPr>
        <w:t xml:space="preserve"> </w:t>
      </w:r>
      <w:r w:rsidR="005678A5" w:rsidRPr="00430DCC">
        <w:rPr>
          <w:rFonts w:ascii="Arial" w:hAnsi="Arial" w:cs="Arial"/>
          <w:szCs w:val="22"/>
        </w:rPr>
        <w:t xml:space="preserve">received this report from the auditors at its meeting on </w:t>
      </w:r>
      <w:r w:rsidR="003009EC" w:rsidRPr="00430DCC">
        <w:rPr>
          <w:rFonts w:ascii="Arial" w:hAnsi="Arial" w:cs="Arial"/>
          <w:szCs w:val="22"/>
        </w:rPr>
        <w:t>4</w:t>
      </w:r>
      <w:r w:rsidR="00AC70B1" w:rsidRPr="00430DCC">
        <w:rPr>
          <w:rFonts w:ascii="Arial" w:hAnsi="Arial" w:cs="Arial"/>
          <w:szCs w:val="22"/>
        </w:rPr>
        <w:t xml:space="preserve"> June 2018</w:t>
      </w:r>
      <w:r w:rsidR="005678A5" w:rsidRPr="00430DCC">
        <w:rPr>
          <w:rFonts w:ascii="Arial" w:hAnsi="Arial" w:cs="Arial"/>
          <w:szCs w:val="22"/>
        </w:rPr>
        <w:t xml:space="preserve">, and </w:t>
      </w:r>
      <w:r w:rsidR="00EC0274" w:rsidRPr="00430DCC">
        <w:rPr>
          <w:rFonts w:ascii="Arial" w:hAnsi="Arial" w:cs="Arial"/>
          <w:szCs w:val="22"/>
        </w:rPr>
        <w:t>will</w:t>
      </w:r>
      <w:r w:rsidRPr="00430DCC">
        <w:rPr>
          <w:rFonts w:ascii="Arial" w:hAnsi="Arial" w:cs="Arial"/>
          <w:szCs w:val="22"/>
        </w:rPr>
        <w:t xml:space="preserve"> monitor progress with the recommendations ar</w:t>
      </w:r>
      <w:r w:rsidR="0059313A" w:rsidRPr="00430DCC">
        <w:rPr>
          <w:rFonts w:ascii="Arial" w:hAnsi="Arial" w:cs="Arial"/>
          <w:szCs w:val="22"/>
        </w:rPr>
        <w:t xml:space="preserve">ising from the </w:t>
      </w:r>
      <w:r w:rsidR="00AC70B1" w:rsidRPr="00430DCC">
        <w:rPr>
          <w:rFonts w:ascii="Arial" w:hAnsi="Arial" w:cs="Arial"/>
          <w:szCs w:val="22"/>
        </w:rPr>
        <w:t>2017/18</w:t>
      </w:r>
      <w:r w:rsidRPr="00430DCC">
        <w:rPr>
          <w:rFonts w:ascii="Arial" w:hAnsi="Arial" w:cs="Arial"/>
          <w:szCs w:val="22"/>
        </w:rPr>
        <w:t xml:space="preserve"> external audit.</w:t>
      </w:r>
    </w:p>
    <w:p w14:paraId="5C2808D0" w14:textId="77777777" w:rsidR="00CC77F7" w:rsidRPr="00430DCC" w:rsidRDefault="00CC77F7" w:rsidP="00430DCC">
      <w:pPr>
        <w:pStyle w:val="MainText"/>
        <w:spacing w:line="240" w:lineRule="auto"/>
        <w:rPr>
          <w:rFonts w:ascii="Arial" w:hAnsi="Arial" w:cs="Arial"/>
          <w:szCs w:val="22"/>
        </w:rPr>
      </w:pPr>
    </w:p>
    <w:p w14:paraId="06E6F679" w14:textId="77777777" w:rsidR="00654832" w:rsidRPr="00430DCC" w:rsidRDefault="00F33B13" w:rsidP="00430DCC">
      <w:pPr>
        <w:pStyle w:val="LGASubHead1"/>
        <w:spacing w:after="0"/>
        <w:rPr>
          <w:rFonts w:ascii="Arial" w:hAnsi="Arial" w:cs="Arial"/>
          <w:sz w:val="22"/>
          <w:szCs w:val="22"/>
        </w:rPr>
      </w:pPr>
      <w:r w:rsidRPr="00430DCC">
        <w:rPr>
          <w:rFonts w:ascii="Arial" w:hAnsi="Arial" w:cs="Arial"/>
          <w:sz w:val="22"/>
          <w:szCs w:val="22"/>
        </w:rPr>
        <w:t>Internal audit</w:t>
      </w:r>
    </w:p>
    <w:p w14:paraId="658A2A70" w14:textId="77777777" w:rsidR="00A3282C" w:rsidRPr="00430DCC" w:rsidRDefault="00A3282C" w:rsidP="00430DCC">
      <w:pPr>
        <w:pStyle w:val="MainText"/>
        <w:spacing w:line="240" w:lineRule="auto"/>
        <w:rPr>
          <w:rFonts w:ascii="Arial" w:hAnsi="Arial" w:cs="Arial"/>
          <w:szCs w:val="22"/>
        </w:rPr>
      </w:pPr>
    </w:p>
    <w:p w14:paraId="57C7473E" w14:textId="77777777" w:rsidR="006D756F" w:rsidRPr="00430DCC" w:rsidRDefault="008E4C0C" w:rsidP="00430DCC">
      <w:pPr>
        <w:pStyle w:val="MainText"/>
        <w:numPr>
          <w:ilvl w:val="0"/>
          <w:numId w:val="36"/>
        </w:numPr>
        <w:spacing w:line="240" w:lineRule="auto"/>
        <w:rPr>
          <w:rFonts w:ascii="Arial" w:hAnsi="Arial" w:cs="Arial"/>
          <w:szCs w:val="22"/>
        </w:rPr>
      </w:pPr>
      <w:r w:rsidRPr="00430DCC">
        <w:rPr>
          <w:rFonts w:ascii="Arial" w:hAnsi="Arial" w:cs="Arial"/>
          <w:szCs w:val="22"/>
        </w:rPr>
        <w:t>TIAA</w:t>
      </w:r>
      <w:r w:rsidR="00E42E20" w:rsidRPr="00430DCC">
        <w:rPr>
          <w:rFonts w:ascii="Arial" w:hAnsi="Arial" w:cs="Arial"/>
          <w:szCs w:val="22"/>
        </w:rPr>
        <w:t xml:space="preserve"> </w:t>
      </w:r>
      <w:r w:rsidR="002B714C" w:rsidRPr="00430DCC">
        <w:rPr>
          <w:rFonts w:ascii="Arial" w:hAnsi="Arial" w:cs="Arial"/>
          <w:szCs w:val="22"/>
        </w:rPr>
        <w:t xml:space="preserve">are the </w:t>
      </w:r>
      <w:r w:rsidR="000E638D" w:rsidRPr="00430DCC">
        <w:rPr>
          <w:rFonts w:ascii="Arial" w:hAnsi="Arial" w:cs="Arial"/>
          <w:szCs w:val="22"/>
        </w:rPr>
        <w:t xml:space="preserve">LGA’s </w:t>
      </w:r>
      <w:r w:rsidR="006D756F" w:rsidRPr="00430DCC">
        <w:rPr>
          <w:rFonts w:ascii="Arial" w:hAnsi="Arial" w:cs="Arial"/>
          <w:szCs w:val="22"/>
        </w:rPr>
        <w:t>current</w:t>
      </w:r>
      <w:r w:rsidR="005678A5" w:rsidRPr="00430DCC">
        <w:rPr>
          <w:rFonts w:ascii="Arial" w:hAnsi="Arial" w:cs="Arial"/>
          <w:szCs w:val="22"/>
        </w:rPr>
        <w:t xml:space="preserve"> </w:t>
      </w:r>
      <w:r w:rsidR="002B714C" w:rsidRPr="00430DCC">
        <w:rPr>
          <w:rFonts w:ascii="Arial" w:hAnsi="Arial" w:cs="Arial"/>
          <w:szCs w:val="22"/>
        </w:rPr>
        <w:t xml:space="preserve">internal auditors following a tender exercise in </w:t>
      </w:r>
      <w:r w:rsidR="0059313A" w:rsidRPr="00430DCC">
        <w:rPr>
          <w:rFonts w:ascii="Arial" w:hAnsi="Arial" w:cs="Arial"/>
          <w:szCs w:val="22"/>
        </w:rPr>
        <w:t>201</w:t>
      </w:r>
      <w:r w:rsidR="00F27F68" w:rsidRPr="00430DCC">
        <w:rPr>
          <w:rFonts w:ascii="Arial" w:hAnsi="Arial" w:cs="Arial"/>
          <w:szCs w:val="22"/>
        </w:rPr>
        <w:t>5</w:t>
      </w:r>
      <w:r w:rsidR="002B714C" w:rsidRPr="00430DCC">
        <w:rPr>
          <w:rFonts w:ascii="Arial" w:hAnsi="Arial" w:cs="Arial"/>
          <w:szCs w:val="22"/>
        </w:rPr>
        <w:t>.</w:t>
      </w:r>
      <w:r w:rsidR="006D756F" w:rsidRPr="00430DCC">
        <w:rPr>
          <w:rFonts w:ascii="Arial" w:hAnsi="Arial" w:cs="Arial"/>
          <w:szCs w:val="22"/>
        </w:rPr>
        <w:t xml:space="preserve"> </w:t>
      </w:r>
    </w:p>
    <w:p w14:paraId="4222B4A5" w14:textId="77777777" w:rsidR="006D756F" w:rsidRPr="00430DCC" w:rsidRDefault="006D756F" w:rsidP="00430DCC">
      <w:pPr>
        <w:pStyle w:val="MainText"/>
        <w:spacing w:line="240" w:lineRule="auto"/>
        <w:ind w:left="567"/>
        <w:rPr>
          <w:rFonts w:ascii="Arial" w:hAnsi="Arial" w:cs="Arial"/>
          <w:szCs w:val="22"/>
        </w:rPr>
      </w:pPr>
    </w:p>
    <w:p w14:paraId="008B0A85" w14:textId="198599B7" w:rsidR="008E4C0C" w:rsidRPr="00430DCC" w:rsidRDefault="006D756F"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Following a successful tendering exercise in May 2018, TIAA have been re-appointed as the LGA’s </w:t>
      </w:r>
      <w:r w:rsidR="00061D7F" w:rsidRPr="00430DCC">
        <w:rPr>
          <w:rFonts w:ascii="Arial" w:hAnsi="Arial" w:cs="Arial"/>
          <w:szCs w:val="22"/>
        </w:rPr>
        <w:t>internal audit service provider for a further three years from July 2018.</w:t>
      </w:r>
    </w:p>
    <w:p w14:paraId="711F3F25" w14:textId="77777777" w:rsidR="00F3020C" w:rsidRPr="00430DCC" w:rsidRDefault="00F3020C" w:rsidP="00430DCC">
      <w:pPr>
        <w:pStyle w:val="MainText"/>
        <w:spacing w:line="240" w:lineRule="auto"/>
        <w:rPr>
          <w:rFonts w:ascii="Arial" w:hAnsi="Arial" w:cs="Arial"/>
          <w:szCs w:val="22"/>
        </w:rPr>
      </w:pPr>
    </w:p>
    <w:p w14:paraId="56C65C70" w14:textId="502387A0" w:rsidR="00E27ED9" w:rsidRPr="00430DCC" w:rsidRDefault="00681AE0" w:rsidP="00430DCC">
      <w:pPr>
        <w:pStyle w:val="MainText"/>
        <w:numPr>
          <w:ilvl w:val="0"/>
          <w:numId w:val="36"/>
        </w:numPr>
        <w:spacing w:line="240" w:lineRule="auto"/>
        <w:rPr>
          <w:rFonts w:ascii="Arial" w:hAnsi="Arial" w:cs="Arial"/>
          <w:szCs w:val="22"/>
        </w:rPr>
      </w:pPr>
      <w:r w:rsidRPr="00430DCC">
        <w:rPr>
          <w:rFonts w:ascii="Arial" w:hAnsi="Arial" w:cs="Arial"/>
          <w:szCs w:val="22"/>
        </w:rPr>
        <w:t>This</w:t>
      </w:r>
      <w:r w:rsidR="005678A5" w:rsidRPr="00430DCC">
        <w:rPr>
          <w:rFonts w:ascii="Arial" w:hAnsi="Arial" w:cs="Arial"/>
          <w:szCs w:val="22"/>
        </w:rPr>
        <w:t xml:space="preserve"> </w:t>
      </w:r>
      <w:r w:rsidR="00962F95" w:rsidRPr="00430DCC">
        <w:rPr>
          <w:rFonts w:ascii="Arial" w:hAnsi="Arial" w:cs="Arial"/>
          <w:szCs w:val="22"/>
        </w:rPr>
        <w:t xml:space="preserve">Committee </w:t>
      </w:r>
      <w:r w:rsidR="00A3282C" w:rsidRPr="00430DCC">
        <w:rPr>
          <w:rFonts w:ascii="Arial" w:hAnsi="Arial" w:cs="Arial"/>
          <w:szCs w:val="22"/>
        </w:rPr>
        <w:t xml:space="preserve">is responsible for agreeing the annual internal audit </w:t>
      </w:r>
      <w:r w:rsidR="001653BE" w:rsidRPr="00430DCC">
        <w:rPr>
          <w:rFonts w:ascii="Arial" w:hAnsi="Arial" w:cs="Arial"/>
          <w:szCs w:val="22"/>
        </w:rPr>
        <w:t xml:space="preserve">strategy and </w:t>
      </w:r>
      <w:r w:rsidR="00A3282C" w:rsidRPr="00430DCC">
        <w:rPr>
          <w:rFonts w:ascii="Arial" w:hAnsi="Arial" w:cs="Arial"/>
          <w:szCs w:val="22"/>
        </w:rPr>
        <w:t>programme at the start</w:t>
      </w:r>
      <w:r w:rsidR="004B5906" w:rsidRPr="00430DCC">
        <w:rPr>
          <w:rFonts w:ascii="Arial" w:hAnsi="Arial" w:cs="Arial"/>
          <w:szCs w:val="22"/>
        </w:rPr>
        <w:t xml:space="preserve"> of each financial year, taking account of the key risks identified in the </w:t>
      </w:r>
      <w:r w:rsidR="0074639F" w:rsidRPr="00430DCC">
        <w:rPr>
          <w:rFonts w:ascii="Arial" w:hAnsi="Arial" w:cs="Arial"/>
          <w:szCs w:val="22"/>
        </w:rPr>
        <w:t>LGA’s</w:t>
      </w:r>
      <w:r w:rsidR="00630C2A" w:rsidRPr="00430DCC">
        <w:rPr>
          <w:rFonts w:ascii="Arial" w:hAnsi="Arial" w:cs="Arial"/>
          <w:szCs w:val="22"/>
        </w:rPr>
        <w:t xml:space="preserve"> </w:t>
      </w:r>
      <w:r w:rsidR="00063DD1" w:rsidRPr="00430DCC">
        <w:rPr>
          <w:rFonts w:ascii="Arial" w:hAnsi="Arial" w:cs="Arial"/>
          <w:szCs w:val="22"/>
        </w:rPr>
        <w:t xml:space="preserve">Strategic </w:t>
      </w:r>
      <w:r w:rsidR="00630C2A" w:rsidRPr="00430DCC">
        <w:rPr>
          <w:rFonts w:ascii="Arial" w:hAnsi="Arial" w:cs="Arial"/>
          <w:szCs w:val="22"/>
        </w:rPr>
        <w:t>Risk R</w:t>
      </w:r>
      <w:r w:rsidR="004B5906" w:rsidRPr="00430DCC">
        <w:rPr>
          <w:rFonts w:ascii="Arial" w:hAnsi="Arial" w:cs="Arial"/>
          <w:szCs w:val="22"/>
        </w:rPr>
        <w:t>egister</w:t>
      </w:r>
      <w:r w:rsidR="004E4C77" w:rsidRPr="00430DCC">
        <w:rPr>
          <w:rFonts w:ascii="Arial" w:hAnsi="Arial" w:cs="Arial"/>
          <w:szCs w:val="22"/>
        </w:rPr>
        <w:t>.</w:t>
      </w:r>
    </w:p>
    <w:p w14:paraId="12D50C95" w14:textId="77777777" w:rsidR="00E27ED9" w:rsidRPr="00430DCC" w:rsidRDefault="00E27ED9" w:rsidP="00430DCC">
      <w:pPr>
        <w:pStyle w:val="MainText"/>
        <w:spacing w:line="240" w:lineRule="auto"/>
        <w:rPr>
          <w:rFonts w:ascii="Arial" w:hAnsi="Arial" w:cs="Arial"/>
          <w:szCs w:val="22"/>
        </w:rPr>
      </w:pPr>
    </w:p>
    <w:p w14:paraId="12506615" w14:textId="58951E8E" w:rsidR="008E4C0C" w:rsidRPr="00430DCC" w:rsidRDefault="00681AE0" w:rsidP="00430DCC">
      <w:pPr>
        <w:pStyle w:val="MainText"/>
        <w:numPr>
          <w:ilvl w:val="0"/>
          <w:numId w:val="36"/>
        </w:numPr>
        <w:spacing w:line="240" w:lineRule="auto"/>
        <w:rPr>
          <w:rFonts w:ascii="Arial" w:hAnsi="Arial" w:cs="Arial"/>
          <w:szCs w:val="22"/>
        </w:rPr>
      </w:pPr>
      <w:r w:rsidRPr="00430DCC">
        <w:rPr>
          <w:rFonts w:ascii="Arial" w:hAnsi="Arial" w:cs="Arial"/>
          <w:bCs/>
          <w:szCs w:val="22"/>
        </w:rPr>
        <w:t>T</w:t>
      </w:r>
      <w:r w:rsidR="00AE5898" w:rsidRPr="00430DCC">
        <w:rPr>
          <w:rFonts w:ascii="Arial" w:hAnsi="Arial" w:cs="Arial"/>
          <w:bCs/>
          <w:szCs w:val="22"/>
        </w:rPr>
        <w:t>he internal</w:t>
      </w:r>
      <w:r w:rsidR="00630C2A" w:rsidRPr="00430DCC">
        <w:rPr>
          <w:rFonts w:ascii="Arial" w:hAnsi="Arial" w:cs="Arial"/>
          <w:bCs/>
          <w:szCs w:val="22"/>
        </w:rPr>
        <w:t xml:space="preserve"> </w:t>
      </w:r>
      <w:r w:rsidR="00AE5898" w:rsidRPr="00430DCC">
        <w:rPr>
          <w:rFonts w:ascii="Arial" w:hAnsi="Arial" w:cs="Arial"/>
          <w:bCs/>
          <w:szCs w:val="22"/>
        </w:rPr>
        <w:t xml:space="preserve">audit strategy and audit programme for </w:t>
      </w:r>
      <w:r w:rsidR="006D756F" w:rsidRPr="00430DCC">
        <w:rPr>
          <w:rFonts w:ascii="Arial" w:hAnsi="Arial" w:cs="Arial"/>
          <w:bCs/>
          <w:szCs w:val="22"/>
        </w:rPr>
        <w:t>2017/18</w:t>
      </w:r>
      <w:r w:rsidR="00AE5898" w:rsidRPr="00430DCC">
        <w:rPr>
          <w:rFonts w:ascii="Arial" w:hAnsi="Arial" w:cs="Arial"/>
          <w:bCs/>
          <w:szCs w:val="22"/>
        </w:rPr>
        <w:t xml:space="preserve"> </w:t>
      </w:r>
      <w:r w:rsidRPr="00430DCC">
        <w:rPr>
          <w:rFonts w:ascii="Arial" w:hAnsi="Arial" w:cs="Arial"/>
          <w:bCs/>
          <w:szCs w:val="22"/>
        </w:rPr>
        <w:t xml:space="preserve">was agreed </w:t>
      </w:r>
      <w:r w:rsidR="00AE5898" w:rsidRPr="00430DCC">
        <w:rPr>
          <w:rFonts w:ascii="Arial" w:hAnsi="Arial" w:cs="Arial"/>
          <w:bCs/>
          <w:szCs w:val="22"/>
        </w:rPr>
        <w:t xml:space="preserve">at </w:t>
      </w:r>
      <w:r w:rsidRPr="00430DCC">
        <w:rPr>
          <w:rFonts w:ascii="Arial" w:hAnsi="Arial" w:cs="Arial"/>
          <w:bCs/>
          <w:szCs w:val="22"/>
        </w:rPr>
        <w:t>the</w:t>
      </w:r>
      <w:r w:rsidR="00AE5898" w:rsidRPr="00430DCC">
        <w:rPr>
          <w:rFonts w:ascii="Arial" w:hAnsi="Arial" w:cs="Arial"/>
          <w:bCs/>
          <w:szCs w:val="22"/>
        </w:rPr>
        <w:t xml:space="preserve"> meeting in</w:t>
      </w:r>
      <w:r w:rsidR="00B73609" w:rsidRPr="00430DCC">
        <w:rPr>
          <w:rFonts w:ascii="Arial" w:hAnsi="Arial" w:cs="Arial"/>
          <w:bCs/>
          <w:szCs w:val="22"/>
        </w:rPr>
        <w:t xml:space="preserve"> </w:t>
      </w:r>
      <w:r w:rsidR="008E4C0C" w:rsidRPr="00430DCC">
        <w:rPr>
          <w:rFonts w:ascii="Arial" w:hAnsi="Arial" w:cs="Arial"/>
          <w:bCs/>
          <w:szCs w:val="22"/>
        </w:rPr>
        <w:t>June 201</w:t>
      </w:r>
      <w:r w:rsidR="006D756F" w:rsidRPr="00430DCC">
        <w:rPr>
          <w:rFonts w:ascii="Arial" w:hAnsi="Arial" w:cs="Arial"/>
          <w:bCs/>
          <w:szCs w:val="22"/>
        </w:rPr>
        <w:t>7</w:t>
      </w:r>
      <w:r w:rsidR="00AE5898" w:rsidRPr="00430DCC">
        <w:rPr>
          <w:rFonts w:ascii="Arial" w:hAnsi="Arial" w:cs="Arial"/>
          <w:bCs/>
          <w:szCs w:val="22"/>
        </w:rPr>
        <w:t>.</w:t>
      </w:r>
      <w:r w:rsidR="00630C2A" w:rsidRPr="00430DCC">
        <w:rPr>
          <w:rFonts w:ascii="Arial" w:hAnsi="Arial" w:cs="Arial"/>
          <w:bCs/>
          <w:szCs w:val="22"/>
        </w:rPr>
        <w:t xml:space="preserve"> T</w:t>
      </w:r>
      <w:r w:rsidR="00B431D9" w:rsidRPr="00430DCC">
        <w:rPr>
          <w:rFonts w:ascii="Arial" w:hAnsi="Arial" w:cs="Arial"/>
          <w:bCs/>
          <w:szCs w:val="22"/>
        </w:rPr>
        <w:t>he audit programme was split in</w:t>
      </w:r>
      <w:r w:rsidR="00630C2A" w:rsidRPr="00430DCC">
        <w:rPr>
          <w:rFonts w:ascii="Arial" w:hAnsi="Arial" w:cs="Arial"/>
          <w:bCs/>
          <w:szCs w:val="22"/>
        </w:rPr>
        <w:t xml:space="preserve">to </w:t>
      </w:r>
      <w:r w:rsidR="00B72CFF" w:rsidRPr="00430DCC">
        <w:rPr>
          <w:rFonts w:ascii="Arial" w:hAnsi="Arial" w:cs="Arial"/>
          <w:bCs/>
          <w:szCs w:val="22"/>
        </w:rPr>
        <w:t xml:space="preserve">two </w:t>
      </w:r>
      <w:r w:rsidR="000E638D" w:rsidRPr="00430DCC">
        <w:rPr>
          <w:rFonts w:ascii="Arial" w:hAnsi="Arial" w:cs="Arial"/>
          <w:bCs/>
          <w:szCs w:val="22"/>
        </w:rPr>
        <w:t>blocks of work and included</w:t>
      </w:r>
      <w:r w:rsidR="00630C2A" w:rsidRPr="00430DCC">
        <w:rPr>
          <w:rFonts w:ascii="Arial" w:hAnsi="Arial" w:cs="Arial"/>
          <w:bCs/>
          <w:szCs w:val="22"/>
        </w:rPr>
        <w:t xml:space="preserve"> </w:t>
      </w:r>
      <w:r w:rsidR="000E638D" w:rsidRPr="00430DCC">
        <w:rPr>
          <w:rFonts w:ascii="Arial" w:hAnsi="Arial" w:cs="Arial"/>
          <w:bCs/>
          <w:szCs w:val="22"/>
        </w:rPr>
        <w:t xml:space="preserve">a </w:t>
      </w:r>
      <w:r w:rsidR="00630C2A" w:rsidRPr="00430DCC">
        <w:rPr>
          <w:rFonts w:ascii="Arial" w:hAnsi="Arial" w:cs="Arial"/>
          <w:bCs/>
          <w:szCs w:val="22"/>
        </w:rPr>
        <w:t xml:space="preserve">follow-up of </w:t>
      </w:r>
      <w:r w:rsidR="000E638D" w:rsidRPr="00430DCC">
        <w:rPr>
          <w:rFonts w:ascii="Arial" w:hAnsi="Arial" w:cs="Arial"/>
          <w:bCs/>
          <w:szCs w:val="22"/>
        </w:rPr>
        <w:t xml:space="preserve">actions taken by the LGA in response to the recommendations of </w:t>
      </w:r>
      <w:r w:rsidR="00B72CFF" w:rsidRPr="00430DCC">
        <w:rPr>
          <w:rFonts w:ascii="Arial" w:hAnsi="Arial" w:cs="Arial"/>
          <w:bCs/>
          <w:szCs w:val="22"/>
        </w:rPr>
        <w:t>previous</w:t>
      </w:r>
      <w:r w:rsidR="00630C2A" w:rsidRPr="00430DCC">
        <w:rPr>
          <w:rFonts w:ascii="Arial" w:hAnsi="Arial" w:cs="Arial"/>
          <w:bCs/>
          <w:szCs w:val="22"/>
        </w:rPr>
        <w:t xml:space="preserve"> audits</w:t>
      </w:r>
      <w:r w:rsidR="001653BE" w:rsidRPr="00430DCC">
        <w:rPr>
          <w:rFonts w:ascii="Arial" w:hAnsi="Arial" w:cs="Arial"/>
          <w:bCs/>
          <w:szCs w:val="22"/>
        </w:rPr>
        <w:t xml:space="preserve">. </w:t>
      </w:r>
      <w:r w:rsidR="00E42E20" w:rsidRPr="00430DCC">
        <w:rPr>
          <w:rFonts w:ascii="Arial" w:hAnsi="Arial" w:cs="Arial"/>
          <w:bCs/>
          <w:szCs w:val="22"/>
        </w:rPr>
        <w:t>TIAA</w:t>
      </w:r>
      <w:r w:rsidR="00630C2A" w:rsidRPr="00430DCC">
        <w:rPr>
          <w:rFonts w:ascii="Arial" w:hAnsi="Arial" w:cs="Arial"/>
          <w:bCs/>
          <w:szCs w:val="22"/>
        </w:rPr>
        <w:t xml:space="preserve"> have completed </w:t>
      </w:r>
      <w:r w:rsidR="00D7053D" w:rsidRPr="00430DCC">
        <w:rPr>
          <w:rFonts w:ascii="Arial" w:hAnsi="Arial" w:cs="Arial"/>
          <w:bCs/>
          <w:szCs w:val="22"/>
        </w:rPr>
        <w:t>the programme and full</w:t>
      </w:r>
      <w:r w:rsidR="001653BE" w:rsidRPr="00430DCC">
        <w:rPr>
          <w:rFonts w:ascii="Arial" w:hAnsi="Arial" w:cs="Arial"/>
          <w:bCs/>
          <w:szCs w:val="22"/>
        </w:rPr>
        <w:t xml:space="preserve"> reports were presented </w:t>
      </w:r>
      <w:r w:rsidR="00630C2A" w:rsidRPr="00430DCC">
        <w:rPr>
          <w:rFonts w:ascii="Arial" w:hAnsi="Arial" w:cs="Arial"/>
          <w:bCs/>
          <w:szCs w:val="22"/>
        </w:rPr>
        <w:t xml:space="preserve">to </w:t>
      </w:r>
      <w:r w:rsidRPr="00430DCC">
        <w:rPr>
          <w:rFonts w:ascii="Arial" w:hAnsi="Arial" w:cs="Arial"/>
          <w:bCs/>
          <w:szCs w:val="22"/>
        </w:rPr>
        <w:t xml:space="preserve">this </w:t>
      </w:r>
      <w:r w:rsidR="006C5F9E" w:rsidRPr="00430DCC">
        <w:rPr>
          <w:rFonts w:ascii="Arial" w:hAnsi="Arial" w:cs="Arial"/>
          <w:bCs/>
          <w:szCs w:val="22"/>
        </w:rPr>
        <w:t xml:space="preserve">Committee </w:t>
      </w:r>
      <w:r w:rsidR="00630C2A" w:rsidRPr="00430DCC">
        <w:rPr>
          <w:rFonts w:ascii="Arial" w:hAnsi="Arial" w:cs="Arial"/>
          <w:bCs/>
          <w:szCs w:val="22"/>
        </w:rPr>
        <w:t>in</w:t>
      </w:r>
      <w:r w:rsidR="006C5F9E" w:rsidRPr="00430DCC">
        <w:rPr>
          <w:rFonts w:ascii="Arial" w:hAnsi="Arial" w:cs="Arial"/>
          <w:bCs/>
          <w:szCs w:val="22"/>
        </w:rPr>
        <w:t xml:space="preserve"> </w:t>
      </w:r>
      <w:r w:rsidR="002B714C" w:rsidRPr="00430DCC">
        <w:rPr>
          <w:rFonts w:ascii="Arial" w:hAnsi="Arial" w:cs="Arial"/>
          <w:bCs/>
          <w:szCs w:val="22"/>
        </w:rPr>
        <w:t>November</w:t>
      </w:r>
      <w:r w:rsidR="00B72CFF" w:rsidRPr="00430DCC">
        <w:rPr>
          <w:rFonts w:ascii="Arial" w:hAnsi="Arial" w:cs="Arial"/>
          <w:bCs/>
          <w:szCs w:val="22"/>
        </w:rPr>
        <w:t xml:space="preserve"> 201</w:t>
      </w:r>
      <w:r w:rsidR="00535B13" w:rsidRPr="00430DCC">
        <w:rPr>
          <w:rFonts w:ascii="Arial" w:hAnsi="Arial" w:cs="Arial"/>
          <w:bCs/>
          <w:szCs w:val="22"/>
        </w:rPr>
        <w:t>7</w:t>
      </w:r>
      <w:r w:rsidR="00630C2A" w:rsidRPr="00430DCC">
        <w:rPr>
          <w:rFonts w:ascii="Arial" w:hAnsi="Arial" w:cs="Arial"/>
          <w:bCs/>
          <w:szCs w:val="22"/>
        </w:rPr>
        <w:t xml:space="preserve"> and </w:t>
      </w:r>
      <w:r w:rsidR="006C5F9E" w:rsidRPr="00430DCC">
        <w:rPr>
          <w:rFonts w:ascii="Arial" w:hAnsi="Arial" w:cs="Arial"/>
          <w:bCs/>
          <w:szCs w:val="22"/>
        </w:rPr>
        <w:t>June 201</w:t>
      </w:r>
      <w:r w:rsidR="00535B13" w:rsidRPr="00430DCC">
        <w:rPr>
          <w:rFonts w:ascii="Arial" w:hAnsi="Arial" w:cs="Arial"/>
          <w:bCs/>
          <w:szCs w:val="22"/>
        </w:rPr>
        <w:t>8</w:t>
      </w:r>
      <w:r w:rsidR="00630C2A" w:rsidRPr="00430DCC">
        <w:rPr>
          <w:rFonts w:ascii="Arial" w:hAnsi="Arial" w:cs="Arial"/>
          <w:bCs/>
          <w:szCs w:val="22"/>
        </w:rPr>
        <w:t xml:space="preserve">. </w:t>
      </w:r>
      <w:r w:rsidR="00F375F0" w:rsidRPr="00430DCC">
        <w:rPr>
          <w:rFonts w:ascii="Arial" w:hAnsi="Arial" w:cs="Arial"/>
          <w:bCs/>
          <w:szCs w:val="22"/>
        </w:rPr>
        <w:t>TIAA’s</w:t>
      </w:r>
      <w:r w:rsidR="00857FFD" w:rsidRPr="00430DCC">
        <w:rPr>
          <w:rFonts w:ascii="Arial" w:hAnsi="Arial" w:cs="Arial"/>
          <w:bCs/>
          <w:szCs w:val="22"/>
        </w:rPr>
        <w:t xml:space="preserve"> A</w:t>
      </w:r>
      <w:r w:rsidR="00837DD0" w:rsidRPr="00430DCC">
        <w:rPr>
          <w:rFonts w:ascii="Arial" w:hAnsi="Arial" w:cs="Arial"/>
          <w:bCs/>
          <w:szCs w:val="22"/>
        </w:rPr>
        <w:t>n</w:t>
      </w:r>
      <w:r w:rsidR="00857FFD" w:rsidRPr="00430DCC">
        <w:rPr>
          <w:rFonts w:ascii="Arial" w:hAnsi="Arial" w:cs="Arial"/>
          <w:bCs/>
          <w:szCs w:val="22"/>
        </w:rPr>
        <w:t>nual R</w:t>
      </w:r>
      <w:r w:rsidR="001452C6" w:rsidRPr="00430DCC">
        <w:rPr>
          <w:rFonts w:ascii="Arial" w:hAnsi="Arial" w:cs="Arial"/>
          <w:bCs/>
          <w:szCs w:val="22"/>
        </w:rPr>
        <w:t>eport was</w:t>
      </w:r>
      <w:r w:rsidR="001653BE" w:rsidRPr="00430DCC">
        <w:rPr>
          <w:rFonts w:ascii="Arial" w:hAnsi="Arial" w:cs="Arial"/>
          <w:bCs/>
          <w:szCs w:val="22"/>
        </w:rPr>
        <w:t xml:space="preserve"> presented </w:t>
      </w:r>
      <w:r w:rsidR="00B431D9" w:rsidRPr="00430DCC">
        <w:rPr>
          <w:rFonts w:ascii="Arial" w:hAnsi="Arial" w:cs="Arial"/>
          <w:bCs/>
          <w:szCs w:val="22"/>
        </w:rPr>
        <w:t>to the Committee</w:t>
      </w:r>
      <w:r w:rsidR="004E4C77" w:rsidRPr="00430DCC">
        <w:rPr>
          <w:rFonts w:ascii="Arial" w:hAnsi="Arial" w:cs="Arial"/>
          <w:bCs/>
          <w:szCs w:val="22"/>
        </w:rPr>
        <w:t xml:space="preserve"> meeting in </w:t>
      </w:r>
      <w:r w:rsidR="006C5F9E" w:rsidRPr="00430DCC">
        <w:rPr>
          <w:rFonts w:ascii="Arial" w:hAnsi="Arial" w:cs="Arial"/>
          <w:bCs/>
          <w:szCs w:val="22"/>
        </w:rPr>
        <w:t>June 201</w:t>
      </w:r>
      <w:r w:rsidR="00535B13" w:rsidRPr="00430DCC">
        <w:rPr>
          <w:rFonts w:ascii="Arial" w:hAnsi="Arial" w:cs="Arial"/>
          <w:bCs/>
          <w:szCs w:val="22"/>
        </w:rPr>
        <w:t>8</w:t>
      </w:r>
      <w:r w:rsidR="00837DD0" w:rsidRPr="00430DCC">
        <w:rPr>
          <w:rFonts w:ascii="Arial" w:hAnsi="Arial" w:cs="Arial"/>
          <w:bCs/>
          <w:szCs w:val="22"/>
        </w:rPr>
        <w:t>.</w:t>
      </w:r>
    </w:p>
    <w:p w14:paraId="3168DEB7" w14:textId="77777777" w:rsidR="008E4C0C" w:rsidRPr="00430DCC" w:rsidRDefault="008E4C0C" w:rsidP="00430DCC">
      <w:pPr>
        <w:pStyle w:val="ListParagraph"/>
        <w:ind w:left="0"/>
        <w:rPr>
          <w:rFonts w:ascii="Arial" w:hAnsi="Arial" w:cs="Arial"/>
          <w:szCs w:val="22"/>
        </w:rPr>
      </w:pPr>
    </w:p>
    <w:p w14:paraId="1F34D6F8" w14:textId="40F37B65" w:rsidR="002B714C" w:rsidRPr="00430DCC" w:rsidRDefault="00535B13" w:rsidP="00430DCC">
      <w:pPr>
        <w:pStyle w:val="MainText"/>
        <w:numPr>
          <w:ilvl w:val="0"/>
          <w:numId w:val="36"/>
        </w:numPr>
        <w:spacing w:line="240" w:lineRule="auto"/>
        <w:rPr>
          <w:rFonts w:ascii="Arial" w:hAnsi="Arial" w:cs="Arial"/>
          <w:szCs w:val="22"/>
        </w:rPr>
      </w:pPr>
      <w:r w:rsidRPr="00430DCC">
        <w:rPr>
          <w:rFonts w:ascii="Arial" w:hAnsi="Arial" w:cs="Arial"/>
          <w:szCs w:val="22"/>
        </w:rPr>
        <w:t>In its</w:t>
      </w:r>
      <w:r w:rsidR="004B2FE6" w:rsidRPr="00430DCC">
        <w:rPr>
          <w:rFonts w:ascii="Arial" w:hAnsi="Arial" w:cs="Arial"/>
          <w:szCs w:val="22"/>
        </w:rPr>
        <w:t xml:space="preserve"> annual opinion</w:t>
      </w:r>
      <w:r w:rsidRPr="00430DCC">
        <w:rPr>
          <w:rFonts w:ascii="Arial" w:hAnsi="Arial" w:cs="Arial"/>
          <w:szCs w:val="22"/>
        </w:rPr>
        <w:t xml:space="preserve"> for the year 2017/18</w:t>
      </w:r>
      <w:r w:rsidR="004B2FE6" w:rsidRPr="00430DCC">
        <w:rPr>
          <w:rFonts w:ascii="Arial" w:hAnsi="Arial" w:cs="Arial"/>
          <w:szCs w:val="22"/>
        </w:rPr>
        <w:t>, TIAA’s Head Of Internal Audit states “I am satisfied that sufficient internal audit work has been undertaken to allow me to draw a reasonable conclusion as to the adequacy and effectiveness of Local Government Association's risk management, control and governance processes. In my opinion, Local Government Association has adequate and effective management, control and governance processes to manage the achievement of its objectives”.</w:t>
      </w:r>
    </w:p>
    <w:p w14:paraId="49279C52" w14:textId="77777777" w:rsidR="00166422" w:rsidRPr="00430DCC" w:rsidRDefault="00166422" w:rsidP="00430DCC">
      <w:pPr>
        <w:pStyle w:val="MainText"/>
        <w:spacing w:line="240" w:lineRule="auto"/>
        <w:rPr>
          <w:rFonts w:ascii="Arial" w:hAnsi="Arial" w:cs="Arial"/>
          <w:szCs w:val="22"/>
          <w:highlight w:val="yellow"/>
        </w:rPr>
      </w:pPr>
    </w:p>
    <w:p w14:paraId="0FA4C06C" w14:textId="4852EA54" w:rsidR="004B5906" w:rsidRPr="00430DCC" w:rsidRDefault="00A92BFB" w:rsidP="00430DCC">
      <w:pPr>
        <w:pStyle w:val="MainText"/>
        <w:numPr>
          <w:ilvl w:val="0"/>
          <w:numId w:val="36"/>
        </w:numPr>
        <w:spacing w:line="240" w:lineRule="auto"/>
        <w:rPr>
          <w:rFonts w:ascii="Arial" w:hAnsi="Arial" w:cs="Arial"/>
          <w:szCs w:val="22"/>
        </w:rPr>
      </w:pPr>
      <w:r w:rsidRPr="00430DCC">
        <w:rPr>
          <w:rFonts w:ascii="Arial" w:hAnsi="Arial" w:cs="Arial"/>
          <w:szCs w:val="22"/>
        </w:rPr>
        <w:t>T</w:t>
      </w:r>
      <w:r w:rsidR="00333AF5" w:rsidRPr="00430DCC">
        <w:rPr>
          <w:rFonts w:ascii="Arial" w:hAnsi="Arial" w:cs="Arial"/>
          <w:szCs w:val="22"/>
        </w:rPr>
        <w:t xml:space="preserve">he </w:t>
      </w:r>
      <w:r w:rsidR="00535B13" w:rsidRPr="00430DCC">
        <w:rPr>
          <w:rFonts w:ascii="Arial" w:hAnsi="Arial" w:cs="Arial"/>
          <w:szCs w:val="22"/>
        </w:rPr>
        <w:t>2017/18</w:t>
      </w:r>
      <w:r w:rsidR="00C746EE" w:rsidRPr="00430DCC">
        <w:rPr>
          <w:rFonts w:ascii="Arial" w:hAnsi="Arial" w:cs="Arial"/>
          <w:szCs w:val="22"/>
        </w:rPr>
        <w:t xml:space="preserve"> </w:t>
      </w:r>
      <w:r w:rsidR="00CA552D" w:rsidRPr="00430DCC">
        <w:rPr>
          <w:rFonts w:ascii="Arial" w:hAnsi="Arial" w:cs="Arial"/>
          <w:szCs w:val="22"/>
        </w:rPr>
        <w:t>audit opinions</w:t>
      </w:r>
      <w:r w:rsidR="00351AAD" w:rsidRPr="00430DCC">
        <w:rPr>
          <w:rFonts w:ascii="Arial" w:hAnsi="Arial" w:cs="Arial"/>
          <w:szCs w:val="22"/>
        </w:rPr>
        <w:t xml:space="preserve"> are summarised</w:t>
      </w:r>
      <w:r w:rsidR="00CA552D" w:rsidRPr="00430DCC">
        <w:rPr>
          <w:rFonts w:ascii="Arial" w:hAnsi="Arial" w:cs="Arial"/>
          <w:szCs w:val="22"/>
        </w:rPr>
        <w:t xml:space="preserve"> </w:t>
      </w:r>
      <w:r w:rsidR="004B5906" w:rsidRPr="00430DCC">
        <w:rPr>
          <w:rFonts w:ascii="Arial" w:hAnsi="Arial" w:cs="Arial"/>
          <w:szCs w:val="22"/>
        </w:rPr>
        <w:t>below:</w:t>
      </w:r>
    </w:p>
    <w:p w14:paraId="3E769F6A" w14:textId="77777777" w:rsidR="00C2382C" w:rsidRPr="00430DCC" w:rsidRDefault="00C2382C" w:rsidP="00430DCC">
      <w:pPr>
        <w:pStyle w:val="MainText"/>
        <w:spacing w:line="240" w:lineRule="auto"/>
        <w:rPr>
          <w:rFonts w:ascii="Arial" w:hAnsi="Arial" w:cs="Arial"/>
          <w:szCs w:val="22"/>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3657"/>
      </w:tblGrid>
      <w:tr w:rsidR="00C2382C" w:rsidRPr="00430DCC" w14:paraId="78C15B0B" w14:textId="77777777" w:rsidTr="000E638D">
        <w:trPr>
          <w:tblHeader/>
        </w:trPr>
        <w:tc>
          <w:tcPr>
            <w:tcW w:w="4848" w:type="dxa"/>
            <w:shd w:val="clear" w:color="auto" w:fill="auto"/>
          </w:tcPr>
          <w:p w14:paraId="67CE777A" w14:textId="77777777" w:rsidR="00C2382C" w:rsidRPr="00430DCC" w:rsidRDefault="00C2382C" w:rsidP="00430DCC">
            <w:pPr>
              <w:pStyle w:val="MainText"/>
              <w:spacing w:line="240" w:lineRule="auto"/>
              <w:rPr>
                <w:rFonts w:ascii="Arial" w:hAnsi="Arial" w:cs="Arial"/>
                <w:b/>
                <w:szCs w:val="22"/>
              </w:rPr>
            </w:pPr>
            <w:r w:rsidRPr="00430DCC">
              <w:rPr>
                <w:rFonts w:ascii="Arial" w:hAnsi="Arial" w:cs="Arial"/>
                <w:b/>
                <w:szCs w:val="22"/>
              </w:rPr>
              <w:t>Internal audit assignment</w:t>
            </w:r>
          </w:p>
          <w:p w14:paraId="76CA7894" w14:textId="77777777" w:rsidR="0089215C" w:rsidRPr="00430DCC" w:rsidRDefault="0089215C" w:rsidP="00430DCC">
            <w:pPr>
              <w:pStyle w:val="MainText"/>
              <w:spacing w:line="240" w:lineRule="auto"/>
              <w:rPr>
                <w:rFonts w:ascii="Arial" w:hAnsi="Arial" w:cs="Arial"/>
                <w:b/>
                <w:szCs w:val="22"/>
              </w:rPr>
            </w:pPr>
          </w:p>
        </w:tc>
        <w:tc>
          <w:tcPr>
            <w:tcW w:w="3657" w:type="dxa"/>
            <w:shd w:val="clear" w:color="auto" w:fill="auto"/>
          </w:tcPr>
          <w:p w14:paraId="5080D03B" w14:textId="77777777" w:rsidR="00C2382C" w:rsidRPr="00430DCC" w:rsidRDefault="00156051" w:rsidP="00430DCC">
            <w:pPr>
              <w:pStyle w:val="MainText"/>
              <w:spacing w:line="240" w:lineRule="auto"/>
              <w:rPr>
                <w:rFonts w:ascii="Arial" w:hAnsi="Arial" w:cs="Arial"/>
                <w:b/>
                <w:szCs w:val="22"/>
              </w:rPr>
            </w:pPr>
            <w:r w:rsidRPr="00430DCC">
              <w:rPr>
                <w:rFonts w:ascii="Arial" w:hAnsi="Arial" w:cs="Arial"/>
                <w:b/>
                <w:szCs w:val="22"/>
              </w:rPr>
              <w:t>Internal audit opinion</w:t>
            </w:r>
          </w:p>
        </w:tc>
      </w:tr>
      <w:tr w:rsidR="00BB7CF2" w:rsidRPr="00430DCC" w14:paraId="3035B776" w14:textId="77777777" w:rsidTr="000E638D">
        <w:tc>
          <w:tcPr>
            <w:tcW w:w="4848" w:type="dxa"/>
            <w:shd w:val="clear" w:color="auto" w:fill="auto"/>
          </w:tcPr>
          <w:p w14:paraId="2CCEBF9D" w14:textId="77777777" w:rsidR="00BB7CF2" w:rsidRPr="00430DCC" w:rsidRDefault="00F3020C" w:rsidP="00430DCC">
            <w:pPr>
              <w:pStyle w:val="MainText"/>
              <w:spacing w:line="240" w:lineRule="auto"/>
              <w:rPr>
                <w:rFonts w:ascii="Arial" w:hAnsi="Arial" w:cs="Arial"/>
                <w:szCs w:val="22"/>
              </w:rPr>
            </w:pPr>
            <w:r w:rsidRPr="00430DCC">
              <w:rPr>
                <w:rFonts w:ascii="Arial" w:hAnsi="Arial" w:cs="Arial"/>
                <w:szCs w:val="22"/>
              </w:rPr>
              <w:t xml:space="preserve">Key Financial </w:t>
            </w:r>
            <w:r w:rsidR="008E4C0C" w:rsidRPr="00430DCC">
              <w:rPr>
                <w:rFonts w:ascii="Arial" w:hAnsi="Arial" w:cs="Arial"/>
                <w:szCs w:val="22"/>
              </w:rPr>
              <w:t>Controls</w:t>
            </w:r>
          </w:p>
        </w:tc>
        <w:tc>
          <w:tcPr>
            <w:tcW w:w="3657" w:type="dxa"/>
            <w:shd w:val="clear" w:color="auto" w:fill="auto"/>
          </w:tcPr>
          <w:p w14:paraId="1299C560" w14:textId="77777777" w:rsidR="00BB7CF2" w:rsidRPr="00430DCC" w:rsidRDefault="00A92E44" w:rsidP="00430DCC">
            <w:pPr>
              <w:pStyle w:val="MainText"/>
              <w:spacing w:line="240" w:lineRule="auto"/>
              <w:rPr>
                <w:rFonts w:ascii="Arial" w:hAnsi="Arial" w:cs="Arial"/>
                <w:szCs w:val="22"/>
              </w:rPr>
            </w:pPr>
            <w:r w:rsidRPr="00430DCC">
              <w:rPr>
                <w:rFonts w:ascii="Arial" w:hAnsi="Arial" w:cs="Arial"/>
                <w:szCs w:val="22"/>
              </w:rPr>
              <w:t>Substantial Assurance</w:t>
            </w:r>
          </w:p>
        </w:tc>
      </w:tr>
      <w:tr w:rsidR="00BB7CF2" w:rsidRPr="00430DCC" w14:paraId="1E3D2BF5" w14:textId="77777777" w:rsidTr="000E638D">
        <w:tc>
          <w:tcPr>
            <w:tcW w:w="4848" w:type="dxa"/>
            <w:shd w:val="clear" w:color="auto" w:fill="auto"/>
          </w:tcPr>
          <w:p w14:paraId="17CBFD91" w14:textId="16FBE11B" w:rsidR="00BB7CF2" w:rsidRPr="00430DCC" w:rsidRDefault="00535B13" w:rsidP="00430DCC">
            <w:pPr>
              <w:pStyle w:val="MainText"/>
              <w:spacing w:line="240" w:lineRule="auto"/>
              <w:rPr>
                <w:rFonts w:ascii="Arial" w:hAnsi="Arial" w:cs="Arial"/>
                <w:szCs w:val="22"/>
              </w:rPr>
            </w:pPr>
            <w:r w:rsidRPr="00430DCC">
              <w:rPr>
                <w:rFonts w:ascii="Arial" w:hAnsi="Arial" w:cs="Arial"/>
                <w:szCs w:val="22"/>
              </w:rPr>
              <w:t>Cyber Security</w:t>
            </w:r>
          </w:p>
        </w:tc>
        <w:tc>
          <w:tcPr>
            <w:tcW w:w="3657" w:type="dxa"/>
            <w:shd w:val="clear" w:color="auto" w:fill="auto"/>
          </w:tcPr>
          <w:p w14:paraId="07CB5309" w14:textId="576BE856" w:rsidR="00BB7CF2" w:rsidRPr="00430DCC" w:rsidRDefault="00535B13" w:rsidP="00430DCC">
            <w:pPr>
              <w:pStyle w:val="MainText"/>
              <w:tabs>
                <w:tab w:val="center" w:pos="1805"/>
              </w:tabs>
              <w:spacing w:line="240" w:lineRule="auto"/>
              <w:rPr>
                <w:rFonts w:ascii="Arial" w:hAnsi="Arial" w:cs="Arial"/>
                <w:szCs w:val="22"/>
              </w:rPr>
            </w:pPr>
            <w:r w:rsidRPr="00430DCC">
              <w:rPr>
                <w:rFonts w:ascii="Arial" w:hAnsi="Arial" w:cs="Arial"/>
                <w:szCs w:val="22"/>
              </w:rPr>
              <w:t>Limited Assurance</w:t>
            </w:r>
          </w:p>
        </w:tc>
      </w:tr>
      <w:tr w:rsidR="00F33C01" w:rsidRPr="00430DCC" w14:paraId="0138E13F" w14:textId="77777777" w:rsidTr="000E638D">
        <w:tc>
          <w:tcPr>
            <w:tcW w:w="4848" w:type="dxa"/>
            <w:shd w:val="clear" w:color="auto" w:fill="auto"/>
          </w:tcPr>
          <w:p w14:paraId="2BCC0583" w14:textId="3C391D86"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Counter Fraud Health Check</w:t>
            </w:r>
          </w:p>
        </w:tc>
        <w:tc>
          <w:tcPr>
            <w:tcW w:w="3657" w:type="dxa"/>
            <w:shd w:val="clear" w:color="auto" w:fill="auto"/>
          </w:tcPr>
          <w:p w14:paraId="4CFC2C36" w14:textId="4DCA090D"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Medium Risk Assessment</w:t>
            </w:r>
          </w:p>
        </w:tc>
      </w:tr>
      <w:tr w:rsidR="00F053DB" w:rsidRPr="00430DCC" w14:paraId="6FA5415F" w14:textId="77777777" w:rsidTr="000E638D">
        <w:tc>
          <w:tcPr>
            <w:tcW w:w="4848" w:type="dxa"/>
            <w:shd w:val="clear" w:color="auto" w:fill="auto"/>
          </w:tcPr>
          <w:p w14:paraId="7E25E841" w14:textId="183CE6EC" w:rsidR="00F053DB" w:rsidRPr="00430DCC" w:rsidRDefault="00535B13" w:rsidP="00430DCC">
            <w:pPr>
              <w:pStyle w:val="MainText"/>
              <w:spacing w:line="240" w:lineRule="auto"/>
              <w:rPr>
                <w:rFonts w:ascii="Arial" w:hAnsi="Arial" w:cs="Arial"/>
                <w:szCs w:val="22"/>
              </w:rPr>
            </w:pPr>
            <w:r w:rsidRPr="00430DCC">
              <w:rPr>
                <w:rFonts w:ascii="Arial" w:hAnsi="Arial" w:cs="Arial"/>
                <w:szCs w:val="22"/>
              </w:rPr>
              <w:t>LGA Expenses</w:t>
            </w:r>
          </w:p>
        </w:tc>
        <w:tc>
          <w:tcPr>
            <w:tcW w:w="3657" w:type="dxa"/>
            <w:shd w:val="clear" w:color="auto" w:fill="auto"/>
          </w:tcPr>
          <w:p w14:paraId="0F4BF290" w14:textId="77777777" w:rsidR="00F053DB" w:rsidRPr="00430DCC" w:rsidRDefault="00A92E44" w:rsidP="00430DCC">
            <w:pPr>
              <w:pStyle w:val="MainText"/>
              <w:spacing w:line="240" w:lineRule="auto"/>
              <w:rPr>
                <w:rFonts w:ascii="Arial" w:hAnsi="Arial" w:cs="Arial"/>
                <w:szCs w:val="22"/>
              </w:rPr>
            </w:pPr>
            <w:r w:rsidRPr="00430DCC">
              <w:rPr>
                <w:rFonts w:ascii="Arial" w:hAnsi="Arial" w:cs="Arial"/>
                <w:szCs w:val="22"/>
              </w:rPr>
              <w:t>Reasonable Assurance</w:t>
            </w:r>
          </w:p>
        </w:tc>
      </w:tr>
      <w:tr w:rsidR="00F33C01" w:rsidRPr="00430DCC" w14:paraId="42D1EE76" w14:textId="77777777" w:rsidTr="000E638D">
        <w:tc>
          <w:tcPr>
            <w:tcW w:w="4848" w:type="dxa"/>
            <w:shd w:val="clear" w:color="auto" w:fill="auto"/>
          </w:tcPr>
          <w:p w14:paraId="31C9C928" w14:textId="5C9CCA3E"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Grant Funded Programmes</w:t>
            </w:r>
          </w:p>
        </w:tc>
        <w:tc>
          <w:tcPr>
            <w:tcW w:w="3657" w:type="dxa"/>
            <w:shd w:val="clear" w:color="auto" w:fill="auto"/>
          </w:tcPr>
          <w:p w14:paraId="2536CFE3" w14:textId="67B3F703" w:rsidR="00F33C01" w:rsidRPr="00430DCC" w:rsidRDefault="00535B13" w:rsidP="00430DCC">
            <w:pPr>
              <w:pStyle w:val="MainText"/>
              <w:spacing w:line="240" w:lineRule="auto"/>
              <w:rPr>
                <w:rFonts w:ascii="Arial" w:hAnsi="Arial" w:cs="Arial"/>
                <w:szCs w:val="22"/>
              </w:rPr>
            </w:pPr>
            <w:r w:rsidRPr="00430DCC">
              <w:rPr>
                <w:rFonts w:ascii="Arial" w:hAnsi="Arial" w:cs="Arial"/>
                <w:szCs w:val="22"/>
              </w:rPr>
              <w:t>Reasonable Assurance</w:t>
            </w:r>
          </w:p>
        </w:tc>
      </w:tr>
      <w:tr w:rsidR="00033B00" w:rsidRPr="00430DCC" w:rsidDel="00C746EE" w14:paraId="2F78D3D7" w14:textId="77777777" w:rsidTr="000E638D">
        <w:tc>
          <w:tcPr>
            <w:tcW w:w="4848" w:type="dxa"/>
            <w:shd w:val="clear" w:color="auto" w:fill="auto"/>
          </w:tcPr>
          <w:p w14:paraId="0AB60B26" w14:textId="2B2FB050" w:rsidR="00033B00" w:rsidRPr="00430DCC" w:rsidDel="00C746EE" w:rsidRDefault="00535B13" w:rsidP="00430DCC">
            <w:pPr>
              <w:pStyle w:val="MainText"/>
              <w:spacing w:line="240" w:lineRule="auto"/>
              <w:rPr>
                <w:rFonts w:ascii="Arial" w:hAnsi="Arial" w:cs="Arial"/>
                <w:szCs w:val="22"/>
              </w:rPr>
            </w:pPr>
            <w:r w:rsidRPr="00430DCC">
              <w:rPr>
                <w:rFonts w:ascii="Arial" w:hAnsi="Arial" w:cs="Arial"/>
                <w:szCs w:val="22"/>
              </w:rPr>
              <w:lastRenderedPageBreak/>
              <w:t>Third Party Partnership Arrangements</w:t>
            </w:r>
          </w:p>
        </w:tc>
        <w:tc>
          <w:tcPr>
            <w:tcW w:w="3657" w:type="dxa"/>
            <w:shd w:val="clear" w:color="auto" w:fill="auto"/>
          </w:tcPr>
          <w:p w14:paraId="04D661F6" w14:textId="3DD08888" w:rsidR="00033B00" w:rsidRPr="00430DCC" w:rsidDel="00C746EE" w:rsidRDefault="00535B13" w:rsidP="00430DCC">
            <w:pPr>
              <w:pStyle w:val="MainText"/>
              <w:spacing w:line="240" w:lineRule="auto"/>
              <w:rPr>
                <w:rFonts w:ascii="Arial" w:hAnsi="Arial" w:cs="Arial"/>
                <w:szCs w:val="22"/>
              </w:rPr>
            </w:pPr>
            <w:r w:rsidRPr="00430DCC">
              <w:rPr>
                <w:rFonts w:ascii="Arial" w:hAnsi="Arial" w:cs="Arial"/>
                <w:szCs w:val="22"/>
              </w:rPr>
              <w:t>Substantial Assurance</w:t>
            </w:r>
          </w:p>
        </w:tc>
      </w:tr>
    </w:tbl>
    <w:p w14:paraId="49639ECB" w14:textId="77777777" w:rsidR="00664F96" w:rsidRPr="00430DCC" w:rsidRDefault="00664F96" w:rsidP="00430DCC">
      <w:pPr>
        <w:pStyle w:val="ListParagraph"/>
        <w:ind w:left="0"/>
        <w:rPr>
          <w:rFonts w:ascii="Arial" w:hAnsi="Arial" w:cs="Arial"/>
          <w:szCs w:val="22"/>
        </w:rPr>
      </w:pPr>
    </w:p>
    <w:p w14:paraId="6054C158" w14:textId="36D365DF" w:rsidR="00535B13" w:rsidRPr="00430DCC" w:rsidRDefault="00535B13" w:rsidP="00430DCC">
      <w:pPr>
        <w:pStyle w:val="MainText"/>
        <w:numPr>
          <w:ilvl w:val="0"/>
          <w:numId w:val="36"/>
        </w:numPr>
        <w:spacing w:line="240" w:lineRule="auto"/>
        <w:rPr>
          <w:rFonts w:ascii="Arial" w:hAnsi="Arial" w:cs="Arial"/>
          <w:szCs w:val="22"/>
        </w:rPr>
      </w:pPr>
      <w:r w:rsidRPr="00430DCC">
        <w:rPr>
          <w:rFonts w:ascii="Arial" w:hAnsi="Arial" w:cs="Arial"/>
          <w:szCs w:val="22"/>
        </w:rPr>
        <w:t>The audit of Cyber Security reviewed the security arrangements for the pro-active identification, prioritising and miti</w:t>
      </w:r>
      <w:r w:rsidR="00476C9A" w:rsidRPr="00430DCC">
        <w:rPr>
          <w:rFonts w:ascii="Arial" w:hAnsi="Arial" w:cs="Arial"/>
          <w:szCs w:val="22"/>
        </w:rPr>
        <w:t>gating against cyber-crime risk</w:t>
      </w:r>
      <w:r w:rsidRPr="00430DCC">
        <w:rPr>
          <w:rFonts w:ascii="Arial" w:hAnsi="Arial" w:cs="Arial"/>
          <w:szCs w:val="22"/>
        </w:rPr>
        <w:t>s.</w:t>
      </w:r>
      <w:r w:rsidR="00476C9A" w:rsidRPr="00430DCC">
        <w:rPr>
          <w:rFonts w:ascii="Arial" w:hAnsi="Arial" w:cs="Arial"/>
          <w:szCs w:val="22"/>
        </w:rPr>
        <w:t xml:space="preserve"> The audit gave a ‘limited assurance’. The majority of the recommendations raised in this audit have already been implemented including two-factor authentication and a regular staff communications raising awareness of cyber security and current threats.</w:t>
      </w:r>
    </w:p>
    <w:p w14:paraId="753B110A" w14:textId="77777777" w:rsidR="00B60750" w:rsidRPr="00430DCC" w:rsidRDefault="00B60750" w:rsidP="00430DCC">
      <w:pPr>
        <w:pStyle w:val="MainText"/>
        <w:spacing w:line="240" w:lineRule="auto"/>
        <w:rPr>
          <w:rFonts w:ascii="Arial" w:hAnsi="Arial" w:cs="Arial"/>
          <w:szCs w:val="22"/>
        </w:rPr>
      </w:pPr>
    </w:p>
    <w:p w14:paraId="7609918F" w14:textId="331C5BC8" w:rsidR="00B60750" w:rsidRPr="00430DCC" w:rsidRDefault="00B60750" w:rsidP="00430DCC">
      <w:pPr>
        <w:pStyle w:val="MainText"/>
        <w:numPr>
          <w:ilvl w:val="0"/>
          <w:numId w:val="36"/>
        </w:numPr>
        <w:spacing w:line="240" w:lineRule="auto"/>
        <w:rPr>
          <w:rFonts w:ascii="Arial" w:hAnsi="Arial" w:cs="Arial"/>
          <w:szCs w:val="22"/>
        </w:rPr>
      </w:pPr>
      <w:r w:rsidRPr="00430DCC">
        <w:rPr>
          <w:rFonts w:ascii="Arial" w:hAnsi="Arial" w:cs="Arial"/>
          <w:szCs w:val="22"/>
        </w:rPr>
        <w:t xml:space="preserve">The </w:t>
      </w:r>
      <w:r w:rsidR="00476C9A" w:rsidRPr="00430DCC">
        <w:rPr>
          <w:rFonts w:ascii="Arial" w:hAnsi="Arial" w:cs="Arial"/>
          <w:szCs w:val="22"/>
        </w:rPr>
        <w:t>Counter Fraud Health Check</w:t>
      </w:r>
      <w:r w:rsidR="00003B6B" w:rsidRPr="00430DCC">
        <w:rPr>
          <w:rFonts w:ascii="Arial" w:hAnsi="Arial" w:cs="Arial"/>
          <w:szCs w:val="22"/>
        </w:rPr>
        <w:t xml:space="preserve"> audit review</w:t>
      </w:r>
      <w:r w:rsidR="000E638D" w:rsidRPr="00430DCC">
        <w:rPr>
          <w:rFonts w:ascii="Arial" w:hAnsi="Arial" w:cs="Arial"/>
          <w:szCs w:val="22"/>
        </w:rPr>
        <w:t>ed</w:t>
      </w:r>
      <w:r w:rsidR="00476C9A" w:rsidRPr="00430DCC">
        <w:rPr>
          <w:rFonts w:ascii="Arial" w:hAnsi="Arial" w:cs="Arial"/>
          <w:szCs w:val="22"/>
        </w:rPr>
        <w:t xml:space="preserve"> the counter fraud measures in place and establish whether the organisation has appropriate controls in place. The LGA received a medium risk assessment. Actions have been taken to improve the LGA’s rating by introducing a fraud response plan, including a specific risk on the LGA’s Strategic Risk Register and updating the current Anti-Fraud and Corruption policy.</w:t>
      </w:r>
    </w:p>
    <w:p w14:paraId="6D8E0BBB" w14:textId="77777777" w:rsidR="00F1560A" w:rsidRPr="00430DCC" w:rsidRDefault="00F1560A" w:rsidP="00430DCC">
      <w:pPr>
        <w:pStyle w:val="MainText"/>
        <w:spacing w:line="240" w:lineRule="auto"/>
        <w:rPr>
          <w:rFonts w:ascii="Arial" w:hAnsi="Arial" w:cs="Arial"/>
          <w:b/>
          <w:szCs w:val="22"/>
        </w:rPr>
      </w:pPr>
    </w:p>
    <w:p w14:paraId="0C765EED" w14:textId="34EC88EE" w:rsidR="007F6A8F" w:rsidRPr="00430DCC" w:rsidRDefault="00F33B13" w:rsidP="00430DCC">
      <w:pPr>
        <w:pStyle w:val="MainText"/>
        <w:spacing w:line="240" w:lineRule="auto"/>
        <w:rPr>
          <w:rFonts w:ascii="Arial" w:hAnsi="Arial" w:cs="Arial"/>
          <w:szCs w:val="22"/>
        </w:rPr>
      </w:pPr>
      <w:r w:rsidRPr="00430DCC">
        <w:rPr>
          <w:rFonts w:ascii="Arial" w:hAnsi="Arial" w:cs="Arial"/>
          <w:b/>
          <w:szCs w:val="22"/>
        </w:rPr>
        <w:t>Risk management and internal control</w:t>
      </w:r>
      <w:r w:rsidR="005678A5" w:rsidRPr="00430DCC">
        <w:rPr>
          <w:rFonts w:ascii="Arial" w:hAnsi="Arial" w:cs="Arial"/>
          <w:szCs w:val="22"/>
        </w:rPr>
        <w:t xml:space="preserve"> </w:t>
      </w:r>
    </w:p>
    <w:p w14:paraId="3424722E" w14:textId="77777777" w:rsidR="000979C8" w:rsidRPr="00430DCC" w:rsidRDefault="000979C8" w:rsidP="00430DCC">
      <w:pPr>
        <w:pStyle w:val="MainText"/>
        <w:spacing w:line="240" w:lineRule="auto"/>
        <w:ind w:left="567"/>
        <w:rPr>
          <w:rFonts w:ascii="Arial" w:hAnsi="Arial" w:cs="Arial"/>
          <w:szCs w:val="22"/>
        </w:rPr>
      </w:pPr>
    </w:p>
    <w:p w14:paraId="753D1E82" w14:textId="4A420E28" w:rsidR="004D0B99" w:rsidRPr="00430DCC" w:rsidRDefault="00D829C9" w:rsidP="00430DCC">
      <w:pPr>
        <w:pStyle w:val="MainText"/>
        <w:numPr>
          <w:ilvl w:val="0"/>
          <w:numId w:val="36"/>
        </w:numPr>
        <w:spacing w:line="240" w:lineRule="auto"/>
        <w:rPr>
          <w:rFonts w:ascii="Arial" w:hAnsi="Arial" w:cs="Arial"/>
          <w:szCs w:val="22"/>
        </w:rPr>
      </w:pPr>
      <w:r w:rsidRPr="00430DCC">
        <w:rPr>
          <w:rFonts w:ascii="Arial" w:hAnsi="Arial" w:cs="Arial"/>
          <w:szCs w:val="22"/>
        </w:rPr>
        <w:t>The Strategic Risk Register</w:t>
      </w:r>
      <w:r w:rsidR="0009157F" w:rsidRPr="00430DCC">
        <w:rPr>
          <w:rFonts w:ascii="Arial" w:hAnsi="Arial" w:cs="Arial"/>
          <w:szCs w:val="22"/>
        </w:rPr>
        <w:t xml:space="preserve"> is reviewed quarterly by th</w:t>
      </w:r>
      <w:r w:rsidR="00E97191" w:rsidRPr="00430DCC">
        <w:rPr>
          <w:rFonts w:ascii="Arial" w:hAnsi="Arial" w:cs="Arial"/>
          <w:szCs w:val="22"/>
        </w:rPr>
        <w:t>e Strategic</w:t>
      </w:r>
      <w:r w:rsidR="0009157F" w:rsidRPr="00430DCC">
        <w:rPr>
          <w:rFonts w:ascii="Arial" w:hAnsi="Arial" w:cs="Arial"/>
          <w:szCs w:val="22"/>
        </w:rPr>
        <w:t xml:space="preserve"> Management Team (SMT) and Corporate Leadership Team (CLT) to ensure LGA’s strategic and operational risks are identified and the associated scoring reflects the LGA’s current situation. </w:t>
      </w:r>
      <w:r w:rsidR="003D2F49" w:rsidRPr="00430DCC">
        <w:rPr>
          <w:rFonts w:ascii="Arial" w:hAnsi="Arial" w:cs="Arial"/>
          <w:szCs w:val="22"/>
        </w:rPr>
        <w:t>Th</w:t>
      </w:r>
      <w:r w:rsidR="00681AE0" w:rsidRPr="00430DCC">
        <w:rPr>
          <w:rFonts w:ascii="Arial" w:hAnsi="Arial" w:cs="Arial"/>
          <w:szCs w:val="22"/>
        </w:rPr>
        <w:t>is</w:t>
      </w:r>
      <w:r w:rsidR="005678A5" w:rsidRPr="00430DCC">
        <w:rPr>
          <w:rFonts w:ascii="Arial" w:hAnsi="Arial" w:cs="Arial"/>
          <w:szCs w:val="22"/>
        </w:rPr>
        <w:t xml:space="preserve"> </w:t>
      </w:r>
      <w:r w:rsidR="0054157C" w:rsidRPr="00430DCC">
        <w:rPr>
          <w:rFonts w:ascii="Arial" w:hAnsi="Arial" w:cs="Arial"/>
          <w:szCs w:val="22"/>
        </w:rPr>
        <w:t>Committee</w:t>
      </w:r>
      <w:r w:rsidR="003D2F49" w:rsidRPr="00430DCC">
        <w:rPr>
          <w:rFonts w:ascii="Arial" w:hAnsi="Arial" w:cs="Arial"/>
          <w:szCs w:val="22"/>
        </w:rPr>
        <w:t xml:space="preserve"> </w:t>
      </w:r>
      <w:r w:rsidR="00746554" w:rsidRPr="00430DCC">
        <w:rPr>
          <w:rFonts w:ascii="Arial" w:hAnsi="Arial" w:cs="Arial"/>
          <w:szCs w:val="22"/>
        </w:rPr>
        <w:t xml:space="preserve">has </w:t>
      </w:r>
      <w:r w:rsidR="003D2F49" w:rsidRPr="00430DCC">
        <w:rPr>
          <w:rFonts w:ascii="Arial" w:hAnsi="Arial" w:cs="Arial"/>
          <w:szCs w:val="22"/>
        </w:rPr>
        <w:t xml:space="preserve">reviewed the </w:t>
      </w:r>
      <w:r w:rsidR="00526C1F" w:rsidRPr="00430DCC">
        <w:rPr>
          <w:rFonts w:ascii="Arial" w:hAnsi="Arial" w:cs="Arial"/>
          <w:szCs w:val="22"/>
        </w:rPr>
        <w:t>S</w:t>
      </w:r>
      <w:r w:rsidR="00866F5D" w:rsidRPr="00430DCC">
        <w:rPr>
          <w:rFonts w:ascii="Arial" w:hAnsi="Arial" w:cs="Arial"/>
          <w:szCs w:val="22"/>
        </w:rPr>
        <w:t xml:space="preserve">trategic </w:t>
      </w:r>
      <w:r w:rsidR="00526C1F" w:rsidRPr="00430DCC">
        <w:rPr>
          <w:rFonts w:ascii="Arial" w:hAnsi="Arial" w:cs="Arial"/>
          <w:szCs w:val="22"/>
        </w:rPr>
        <w:t>R</w:t>
      </w:r>
      <w:r w:rsidR="007F6A8F" w:rsidRPr="00430DCC">
        <w:rPr>
          <w:rFonts w:ascii="Arial" w:hAnsi="Arial" w:cs="Arial"/>
          <w:szCs w:val="22"/>
        </w:rPr>
        <w:t xml:space="preserve">isk </w:t>
      </w:r>
      <w:r w:rsidR="00526C1F" w:rsidRPr="00430DCC">
        <w:rPr>
          <w:rFonts w:ascii="Arial" w:hAnsi="Arial" w:cs="Arial"/>
          <w:szCs w:val="22"/>
        </w:rPr>
        <w:t>R</w:t>
      </w:r>
      <w:r w:rsidR="003D2F49" w:rsidRPr="00430DCC">
        <w:rPr>
          <w:rFonts w:ascii="Arial" w:hAnsi="Arial" w:cs="Arial"/>
          <w:szCs w:val="22"/>
        </w:rPr>
        <w:t>egister</w:t>
      </w:r>
      <w:r w:rsidR="0054157C" w:rsidRPr="00430DCC">
        <w:rPr>
          <w:rFonts w:ascii="Arial" w:hAnsi="Arial" w:cs="Arial"/>
          <w:szCs w:val="22"/>
        </w:rPr>
        <w:t xml:space="preserve"> during the course of the year</w:t>
      </w:r>
      <w:r w:rsidR="005678A5" w:rsidRPr="00430DCC">
        <w:rPr>
          <w:rFonts w:ascii="Arial" w:hAnsi="Arial" w:cs="Arial"/>
          <w:szCs w:val="22"/>
        </w:rPr>
        <w:t>, i</w:t>
      </w:r>
      <w:r w:rsidR="0054157C" w:rsidRPr="00430DCC">
        <w:rPr>
          <w:rFonts w:ascii="Arial" w:hAnsi="Arial" w:cs="Arial"/>
          <w:szCs w:val="22"/>
        </w:rPr>
        <w:t xml:space="preserve">n particular focusing </w:t>
      </w:r>
      <w:r w:rsidR="00746554" w:rsidRPr="00430DCC">
        <w:rPr>
          <w:rFonts w:ascii="Arial" w:hAnsi="Arial" w:cs="Arial"/>
          <w:szCs w:val="22"/>
        </w:rPr>
        <w:t>on ensuring that key risks facing the organisation are being effectively managed.</w:t>
      </w:r>
    </w:p>
    <w:p w14:paraId="44C84C39" w14:textId="77777777" w:rsidR="006E6530" w:rsidRPr="00430DCC" w:rsidRDefault="006E6530" w:rsidP="00430DCC">
      <w:pPr>
        <w:pStyle w:val="MainText"/>
        <w:spacing w:line="240" w:lineRule="auto"/>
        <w:rPr>
          <w:rFonts w:ascii="Arial" w:hAnsi="Arial" w:cs="Arial"/>
          <w:szCs w:val="22"/>
        </w:rPr>
      </w:pPr>
    </w:p>
    <w:p w14:paraId="53210F3B" w14:textId="1E6DAC4B" w:rsidR="00563753" w:rsidRPr="00430DCC" w:rsidRDefault="00F2679A" w:rsidP="00430DCC">
      <w:pPr>
        <w:pStyle w:val="MainText"/>
        <w:numPr>
          <w:ilvl w:val="0"/>
          <w:numId w:val="36"/>
        </w:numPr>
        <w:spacing w:line="240" w:lineRule="auto"/>
        <w:rPr>
          <w:rFonts w:ascii="Arial" w:hAnsi="Arial" w:cs="Arial"/>
          <w:szCs w:val="22"/>
        </w:rPr>
      </w:pPr>
      <w:r w:rsidRPr="00430DCC">
        <w:rPr>
          <w:rFonts w:ascii="Arial" w:hAnsi="Arial" w:cs="Arial"/>
          <w:szCs w:val="22"/>
        </w:rPr>
        <w:t>Th</w:t>
      </w:r>
      <w:r w:rsidR="00681AE0" w:rsidRPr="00430DCC">
        <w:rPr>
          <w:rFonts w:ascii="Arial" w:hAnsi="Arial" w:cs="Arial"/>
          <w:szCs w:val="22"/>
        </w:rPr>
        <w:t>is</w:t>
      </w:r>
      <w:r w:rsidRPr="00430DCC">
        <w:rPr>
          <w:rFonts w:ascii="Arial" w:hAnsi="Arial" w:cs="Arial"/>
          <w:szCs w:val="22"/>
        </w:rPr>
        <w:t xml:space="preserve"> Committee receives an annual report o</w:t>
      </w:r>
      <w:r w:rsidR="00681AE0" w:rsidRPr="00430DCC">
        <w:rPr>
          <w:rFonts w:ascii="Arial" w:hAnsi="Arial" w:cs="Arial"/>
          <w:szCs w:val="22"/>
        </w:rPr>
        <w:t>n any</w:t>
      </w:r>
      <w:r w:rsidRPr="00430DCC">
        <w:rPr>
          <w:rFonts w:ascii="Arial" w:hAnsi="Arial" w:cs="Arial"/>
          <w:szCs w:val="22"/>
        </w:rPr>
        <w:t xml:space="preserve"> instances of fraud occurring </w:t>
      </w:r>
      <w:r w:rsidR="00681AE0" w:rsidRPr="00430DCC">
        <w:rPr>
          <w:rFonts w:ascii="Arial" w:hAnsi="Arial" w:cs="Arial"/>
          <w:szCs w:val="22"/>
        </w:rPr>
        <w:t xml:space="preserve">and can confirm that there were </w:t>
      </w:r>
      <w:r w:rsidR="00563753" w:rsidRPr="00430DCC">
        <w:rPr>
          <w:rFonts w:ascii="Arial" w:hAnsi="Arial" w:cs="Arial"/>
          <w:szCs w:val="22"/>
        </w:rPr>
        <w:t>no</w:t>
      </w:r>
      <w:r w:rsidR="00664F96" w:rsidRPr="00430DCC">
        <w:rPr>
          <w:rFonts w:ascii="Arial" w:hAnsi="Arial" w:cs="Arial"/>
          <w:szCs w:val="22"/>
        </w:rPr>
        <w:t xml:space="preserve"> proven</w:t>
      </w:r>
      <w:r w:rsidR="00563753" w:rsidRPr="00430DCC">
        <w:rPr>
          <w:rFonts w:ascii="Arial" w:hAnsi="Arial" w:cs="Arial"/>
          <w:szCs w:val="22"/>
        </w:rPr>
        <w:t xml:space="preserve"> instances of fraud or corruption in </w:t>
      </w:r>
      <w:r w:rsidR="005B7A9E" w:rsidRPr="00430DCC">
        <w:rPr>
          <w:rFonts w:ascii="Arial" w:hAnsi="Arial" w:cs="Arial"/>
          <w:szCs w:val="22"/>
        </w:rPr>
        <w:t>2017/18</w:t>
      </w:r>
      <w:r w:rsidR="00563753" w:rsidRPr="00430DCC">
        <w:rPr>
          <w:rFonts w:ascii="Arial" w:hAnsi="Arial" w:cs="Arial"/>
          <w:szCs w:val="22"/>
        </w:rPr>
        <w:t>.</w:t>
      </w:r>
    </w:p>
    <w:sectPr w:rsidR="00563753" w:rsidRPr="00430DCC"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30B9" w14:textId="77777777" w:rsidR="00F1775D" w:rsidRDefault="00F1775D">
      <w:r>
        <w:separator/>
      </w:r>
    </w:p>
  </w:endnote>
  <w:endnote w:type="continuationSeparator" w:id="0">
    <w:p w14:paraId="6C88E2B9" w14:textId="77777777" w:rsidR="00F1775D" w:rsidRDefault="00F1775D">
      <w:r>
        <w:continuationSeparator/>
      </w:r>
    </w:p>
  </w:endnote>
  <w:endnote w:type="continuationNotice" w:id="1">
    <w:p w14:paraId="72640716" w14:textId="77777777" w:rsidR="00D56B9E" w:rsidRDefault="00D56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altName w:val="Times New Roman"/>
    <w:charset w:val="00"/>
    <w:family w:val="auto"/>
    <w:pitch w:val="default"/>
    <w:embedRegular r:id="rId1" w:fontKey="{9B249876-FEF5-49BD-AA7D-6D07BD25BE63}"/>
    <w:embedBold r:id="rId2" w:fontKey="{D5CE799A-E09A-40DA-8298-D61F47D4F84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38864C9B-585C-4FD4-BD90-EE1DAD120FE3}"/>
  </w:font>
  <w:font w:name="Book Antiqua">
    <w:charset w:val="00"/>
    <w:family w:val="roman"/>
    <w:pitch w:val="variable"/>
    <w:sig w:usb0="00000287" w:usb1="00000000" w:usb2="00000000" w:usb3="00000000" w:csb0="0000009F" w:csb1="00000000"/>
    <w:embedRegular r:id="rId4" w:fontKey="{D8CC23F1-03AD-4BE4-86C5-E79D0E75B4AB}"/>
  </w:font>
  <w:font w:name="Verdana">
    <w:panose1 w:val="020B0604030504040204"/>
    <w:charset w:val="00"/>
    <w:family w:val="swiss"/>
    <w:pitch w:val="variable"/>
    <w:sig w:usb0="A10006FF" w:usb1="4000205B" w:usb2="00000010" w:usb3="00000000" w:csb0="0000019F" w:csb1="00000000"/>
    <w:embedRegular r:id="rId5" w:fontKey="{926F1596-49E8-4F73-8143-0D8DBB179FFF}"/>
  </w:font>
  <w:font w:name="Calibri Light">
    <w:panose1 w:val="020F0302020204030204"/>
    <w:charset w:val="00"/>
    <w:family w:val="swiss"/>
    <w:pitch w:val="variable"/>
    <w:sig w:usb0="A00002EF" w:usb1="4000207B" w:usb2="00000000" w:usb3="00000000" w:csb0="0000019F" w:csb1="00000000"/>
    <w:embedRegular r:id="rId6" w:fontKey="{30ED41B3-4B4C-4C9E-A263-32574D5B9816}"/>
  </w:font>
  <w:font w:name="Calibri">
    <w:panose1 w:val="020F0502020204030204"/>
    <w:charset w:val="00"/>
    <w:family w:val="swiss"/>
    <w:pitch w:val="variable"/>
    <w:sig w:usb0="E00002FF" w:usb1="4000ACFF" w:usb2="00000001" w:usb3="00000000" w:csb0="0000019F" w:csb1="00000000"/>
    <w:embedRegular r:id="rId7" w:fontKey="{68D9F077-5650-4989-A877-8F2C76F74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C711" w14:textId="77777777" w:rsidR="00F1775D" w:rsidRDefault="00F1775D">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3F03C" w14:textId="77777777" w:rsidR="00F1775D" w:rsidRDefault="00F1775D">
      <w:r>
        <w:separator/>
      </w:r>
    </w:p>
  </w:footnote>
  <w:footnote w:type="continuationSeparator" w:id="0">
    <w:p w14:paraId="0B8A18D2" w14:textId="77777777" w:rsidR="00F1775D" w:rsidRDefault="00F1775D">
      <w:r>
        <w:continuationSeparator/>
      </w:r>
    </w:p>
  </w:footnote>
  <w:footnote w:type="continuationNotice" w:id="1">
    <w:p w14:paraId="12E7140C" w14:textId="77777777" w:rsidR="00D56B9E" w:rsidRDefault="00D56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39"/>
      <w:gridCol w:w="3432"/>
    </w:tblGrid>
    <w:tr w:rsidR="00F1775D" w14:paraId="293CCDD9" w14:textId="77777777" w:rsidTr="0079133C">
      <w:tc>
        <w:tcPr>
          <w:tcW w:w="5778" w:type="dxa"/>
          <w:vMerge w:val="restart"/>
        </w:tcPr>
        <w:p w14:paraId="6CDB4637" w14:textId="77777777" w:rsidR="00F1775D" w:rsidRDefault="00F1775D">
          <w:pPr>
            <w:pStyle w:val="Header"/>
          </w:pPr>
          <w:r>
            <w:rPr>
              <w:noProof/>
            </w:rPr>
            <w:drawing>
              <wp:inline distT="0" distB="0" distL="0" distR="0" wp14:anchorId="189CB33B" wp14:editId="4E949FB2">
                <wp:extent cx="1240155"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tc>
      <w:tc>
        <w:tcPr>
          <w:tcW w:w="3509" w:type="dxa"/>
        </w:tcPr>
        <w:p w14:paraId="33218D77" w14:textId="241747B2" w:rsidR="00F1775D" w:rsidRPr="0079133C" w:rsidRDefault="00E20904" w:rsidP="00DB5B12">
          <w:pPr>
            <w:pStyle w:val="Header"/>
            <w:rPr>
              <w:b/>
            </w:rPr>
          </w:pPr>
          <w:r>
            <w:rPr>
              <w:rFonts w:ascii="Arial" w:hAnsi="Arial" w:cs="Arial"/>
              <w:b/>
              <w:sz w:val="24"/>
              <w:szCs w:val="24"/>
            </w:rPr>
            <w:t>LGA Leadership Board</w:t>
          </w:r>
        </w:p>
      </w:tc>
    </w:tr>
    <w:tr w:rsidR="00F1775D" w14:paraId="562C2CFC" w14:textId="77777777" w:rsidTr="0079133C">
      <w:trPr>
        <w:trHeight w:val="450"/>
      </w:trPr>
      <w:tc>
        <w:tcPr>
          <w:tcW w:w="5778" w:type="dxa"/>
          <w:vMerge/>
        </w:tcPr>
        <w:p w14:paraId="1CB1B97A" w14:textId="77777777" w:rsidR="00F1775D" w:rsidRDefault="00F1775D">
          <w:pPr>
            <w:pStyle w:val="Header"/>
          </w:pPr>
        </w:p>
      </w:tc>
      <w:tc>
        <w:tcPr>
          <w:tcW w:w="3509" w:type="dxa"/>
        </w:tcPr>
        <w:p w14:paraId="162F5A1E" w14:textId="77777777" w:rsidR="00430DCC" w:rsidRDefault="00430DCC" w:rsidP="00F375F0">
          <w:pPr>
            <w:pStyle w:val="Header"/>
            <w:spacing w:before="60"/>
            <w:rPr>
              <w:rFonts w:ascii="Arial" w:hAnsi="Arial" w:cs="Arial"/>
              <w:szCs w:val="22"/>
            </w:rPr>
          </w:pPr>
        </w:p>
        <w:p w14:paraId="69254746" w14:textId="7D8FF177" w:rsidR="00F1775D" w:rsidRPr="003105B8" w:rsidRDefault="00430DCC" w:rsidP="00F375F0">
          <w:pPr>
            <w:pStyle w:val="Header"/>
            <w:spacing w:before="60"/>
            <w:rPr>
              <w:szCs w:val="22"/>
            </w:rPr>
          </w:pPr>
          <w:r>
            <w:rPr>
              <w:rFonts w:ascii="Arial" w:hAnsi="Arial" w:cs="Arial"/>
              <w:szCs w:val="22"/>
            </w:rPr>
            <w:t>0</w:t>
          </w:r>
          <w:r w:rsidR="00E20904">
            <w:rPr>
              <w:rFonts w:ascii="Arial" w:hAnsi="Arial" w:cs="Arial"/>
              <w:szCs w:val="22"/>
            </w:rPr>
            <w:t>6</w:t>
          </w:r>
          <w:r w:rsidR="00F1775D">
            <w:rPr>
              <w:rFonts w:ascii="Arial" w:hAnsi="Arial" w:cs="Arial"/>
              <w:szCs w:val="22"/>
            </w:rPr>
            <w:t xml:space="preserve"> June 2018</w:t>
          </w:r>
        </w:p>
      </w:tc>
    </w:tr>
    <w:tr w:rsidR="00F1775D" w14:paraId="524F9BF1" w14:textId="77777777" w:rsidTr="0079133C">
      <w:trPr>
        <w:trHeight w:val="450"/>
      </w:trPr>
      <w:tc>
        <w:tcPr>
          <w:tcW w:w="5778" w:type="dxa"/>
          <w:vMerge/>
        </w:tcPr>
        <w:p w14:paraId="77C6903E" w14:textId="77777777" w:rsidR="00F1775D" w:rsidRDefault="00F1775D">
          <w:pPr>
            <w:pStyle w:val="Header"/>
          </w:pPr>
        </w:p>
      </w:tc>
      <w:tc>
        <w:tcPr>
          <w:tcW w:w="3509" w:type="dxa"/>
          <w:vAlign w:val="bottom"/>
        </w:tcPr>
        <w:p w14:paraId="17988C6B" w14:textId="2408B838" w:rsidR="00F1775D" w:rsidRPr="003105B8" w:rsidRDefault="00F1775D" w:rsidP="003105B8">
          <w:pPr>
            <w:pStyle w:val="Header"/>
            <w:spacing w:before="60"/>
            <w:rPr>
              <w:rFonts w:ascii="Arial" w:hAnsi="Arial" w:cs="Arial"/>
              <w:b/>
              <w:szCs w:val="22"/>
            </w:rPr>
          </w:pPr>
        </w:p>
      </w:tc>
    </w:tr>
  </w:tbl>
  <w:p w14:paraId="531E59CC" w14:textId="77777777" w:rsidR="00F1775D" w:rsidRDefault="00F17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7E6FC" w14:textId="77777777" w:rsidR="00F1775D" w:rsidRDefault="00F1775D" w:rsidP="00E64FBC">
    <w:pPr>
      <w:pStyle w:val="Header"/>
      <w:rPr>
        <w:sz w:val="2"/>
      </w:rPr>
    </w:pPr>
  </w:p>
  <w:p w14:paraId="0785203A" w14:textId="77777777" w:rsidR="00F1775D" w:rsidRDefault="00F1775D" w:rsidP="00E64FBC">
    <w:pPr>
      <w:pStyle w:val="Header"/>
      <w:rPr>
        <w:sz w:val="2"/>
      </w:rPr>
    </w:pPr>
  </w:p>
  <w:tbl>
    <w:tblPr>
      <w:tblW w:w="0" w:type="auto"/>
      <w:tblLook w:val="01E0" w:firstRow="1" w:lastRow="1" w:firstColumn="1" w:lastColumn="1" w:noHBand="0" w:noVBand="0"/>
    </w:tblPr>
    <w:tblGrid>
      <w:gridCol w:w="5915"/>
      <w:gridCol w:w="3156"/>
    </w:tblGrid>
    <w:tr w:rsidR="00F1775D" w:rsidRPr="0079133C" w14:paraId="00DABE53" w14:textId="77777777" w:rsidTr="0079133C">
      <w:tc>
        <w:tcPr>
          <w:tcW w:w="6062" w:type="dxa"/>
          <w:vMerge w:val="restart"/>
        </w:tcPr>
        <w:p w14:paraId="1931F9E9" w14:textId="77777777" w:rsidR="00F1775D" w:rsidRDefault="00F1775D" w:rsidP="0079133C">
          <w:pPr>
            <w:pStyle w:val="Header"/>
            <w:tabs>
              <w:tab w:val="clear" w:pos="4153"/>
              <w:tab w:val="clear" w:pos="8306"/>
              <w:tab w:val="center" w:pos="2923"/>
            </w:tabs>
          </w:pPr>
          <w:r>
            <w:rPr>
              <w:noProof/>
            </w:rPr>
            <w:drawing>
              <wp:inline distT="0" distB="0" distL="0" distR="0" wp14:anchorId="36BF5185" wp14:editId="64A73DB2">
                <wp:extent cx="1240155" cy="75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r w:rsidRPr="0079133C">
            <w:rPr>
              <w:rFonts w:ascii="Arial" w:hAnsi="Arial" w:cs="Arial"/>
              <w:sz w:val="44"/>
              <w:szCs w:val="44"/>
            </w:rPr>
            <w:tab/>
          </w:r>
        </w:p>
      </w:tc>
      <w:tc>
        <w:tcPr>
          <w:tcW w:w="3225" w:type="dxa"/>
        </w:tcPr>
        <w:p w14:paraId="2D4D12E6" w14:textId="107F4E5B" w:rsidR="00F1775D" w:rsidRPr="00114280" w:rsidRDefault="00F1775D" w:rsidP="007A1EC3">
          <w:pPr>
            <w:pStyle w:val="Header"/>
            <w:rPr>
              <w:b/>
              <w:szCs w:val="22"/>
            </w:rPr>
          </w:pPr>
          <w:r w:rsidRPr="00114280">
            <w:rPr>
              <w:rFonts w:ascii="Arial" w:hAnsi="Arial" w:cs="Arial"/>
              <w:b/>
              <w:szCs w:val="22"/>
            </w:rPr>
            <w:t>LGA Leadership Board</w:t>
          </w:r>
        </w:p>
      </w:tc>
    </w:tr>
    <w:tr w:rsidR="00F1775D" w14:paraId="666FE95D" w14:textId="77777777" w:rsidTr="0079133C">
      <w:trPr>
        <w:trHeight w:val="450"/>
      </w:trPr>
      <w:tc>
        <w:tcPr>
          <w:tcW w:w="6062" w:type="dxa"/>
          <w:vMerge/>
        </w:tcPr>
        <w:p w14:paraId="62C4358A" w14:textId="77777777" w:rsidR="00F1775D" w:rsidRDefault="00F1775D" w:rsidP="00546D0D">
          <w:pPr>
            <w:pStyle w:val="Header"/>
          </w:pPr>
        </w:p>
      </w:tc>
      <w:tc>
        <w:tcPr>
          <w:tcW w:w="3225" w:type="dxa"/>
        </w:tcPr>
        <w:p w14:paraId="0B3824FB" w14:textId="77777777" w:rsidR="00430DCC" w:rsidRDefault="00430DCC" w:rsidP="004F7793">
          <w:pPr>
            <w:pStyle w:val="Header"/>
            <w:spacing w:before="60"/>
            <w:rPr>
              <w:rFonts w:ascii="Arial" w:hAnsi="Arial" w:cs="Arial"/>
              <w:szCs w:val="22"/>
            </w:rPr>
          </w:pPr>
        </w:p>
        <w:p w14:paraId="1C46E29A" w14:textId="2F953C54" w:rsidR="00F1775D" w:rsidRPr="003105B8" w:rsidRDefault="00430DCC" w:rsidP="004F7793">
          <w:pPr>
            <w:pStyle w:val="Header"/>
            <w:spacing w:before="60"/>
            <w:rPr>
              <w:szCs w:val="22"/>
            </w:rPr>
          </w:pPr>
          <w:r>
            <w:rPr>
              <w:rFonts w:ascii="Arial" w:hAnsi="Arial" w:cs="Arial"/>
              <w:szCs w:val="22"/>
            </w:rPr>
            <w:t>0</w:t>
          </w:r>
          <w:r w:rsidR="00F1775D">
            <w:rPr>
              <w:rFonts w:ascii="Arial" w:hAnsi="Arial" w:cs="Arial"/>
              <w:szCs w:val="22"/>
            </w:rPr>
            <w:t>6 June 2018</w:t>
          </w:r>
        </w:p>
      </w:tc>
    </w:tr>
    <w:tr w:rsidR="00F1775D" w14:paraId="0779D8DC" w14:textId="77777777" w:rsidTr="0079133C">
      <w:trPr>
        <w:trHeight w:val="450"/>
      </w:trPr>
      <w:tc>
        <w:tcPr>
          <w:tcW w:w="6062" w:type="dxa"/>
          <w:vMerge/>
        </w:tcPr>
        <w:p w14:paraId="6E587032" w14:textId="77777777" w:rsidR="00F1775D" w:rsidRDefault="00F1775D" w:rsidP="00546D0D">
          <w:pPr>
            <w:pStyle w:val="Header"/>
          </w:pPr>
        </w:p>
      </w:tc>
      <w:tc>
        <w:tcPr>
          <w:tcW w:w="3225" w:type="dxa"/>
        </w:tcPr>
        <w:p w14:paraId="51D51F15" w14:textId="77777777" w:rsidR="00F1775D" w:rsidRPr="003105B8" w:rsidRDefault="00F1775D" w:rsidP="0079133C">
          <w:pPr>
            <w:pStyle w:val="Header"/>
            <w:spacing w:before="60"/>
            <w:rPr>
              <w:rFonts w:ascii="Arial" w:hAnsi="Arial" w:cs="Arial"/>
              <w:b/>
              <w:szCs w:val="22"/>
            </w:rPr>
          </w:pPr>
        </w:p>
        <w:p w14:paraId="78163846" w14:textId="74FD2C31" w:rsidR="00F1775D" w:rsidRPr="003105B8" w:rsidRDefault="00F1775D" w:rsidP="004F7793">
          <w:pPr>
            <w:pStyle w:val="Header"/>
            <w:spacing w:before="60"/>
            <w:rPr>
              <w:rFonts w:ascii="Arial" w:hAnsi="Arial" w:cs="Arial"/>
              <w:b/>
              <w:szCs w:val="22"/>
            </w:rPr>
          </w:pPr>
        </w:p>
      </w:tc>
    </w:tr>
  </w:tbl>
  <w:p w14:paraId="6881141C" w14:textId="77777777" w:rsidR="00F1775D" w:rsidRDefault="00F1775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FFFFFF89"/>
    <w:multiLevelType w:val="singleLevel"/>
    <w:tmpl w:val="28968F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428C3"/>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106D4"/>
    <w:multiLevelType w:val="hybridMultilevel"/>
    <w:tmpl w:val="651A0192"/>
    <w:lvl w:ilvl="0" w:tplc="F212660A">
      <w:start w:val="1"/>
      <w:numFmt w:val="decimal"/>
      <w:lvlText w:val="17.1.%1."/>
      <w:lvlJc w:val="left"/>
      <w:pPr>
        <w:tabs>
          <w:tab w:val="num" w:pos="1985"/>
        </w:tabs>
        <w:ind w:left="1985"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F212660A">
      <w:start w:val="1"/>
      <w:numFmt w:val="decimal"/>
      <w:lvlText w:val="17.1.%4."/>
      <w:lvlJc w:val="left"/>
      <w:pPr>
        <w:tabs>
          <w:tab w:val="num" w:pos="3371"/>
        </w:tabs>
        <w:ind w:left="3371" w:hanging="851"/>
      </w:pPr>
      <w:rPr>
        <w:rFonts w:hint="default"/>
      </w:rPr>
    </w:lvl>
    <w:lvl w:ilvl="4" w:tplc="6212C1B8">
      <w:start w:val="1"/>
      <w:numFmt w:val="decimal"/>
      <w:lvlText w:val="17.2.%5."/>
      <w:lvlJc w:val="left"/>
      <w:pPr>
        <w:tabs>
          <w:tab w:val="num" w:pos="1985"/>
        </w:tabs>
        <w:ind w:left="1985" w:hanging="851"/>
      </w:pPr>
      <w:rPr>
        <w:rFonts w:hint="default"/>
        <w:b w:val="0"/>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415C35"/>
    <w:multiLevelType w:val="multilevel"/>
    <w:tmpl w:val="0C5472D4"/>
    <w:lvl w:ilvl="0">
      <w:start w:val="1"/>
      <w:numFmt w:val="decimal"/>
      <w:lvlText w:val="%1."/>
      <w:lvlJc w:val="left"/>
      <w:pPr>
        <w:tabs>
          <w:tab w:val="num" w:pos="567"/>
        </w:tabs>
        <w:ind w:left="567" w:hanging="567"/>
      </w:pPr>
      <w:rPr>
        <w:rFonts w:hint="default"/>
        <w:b w:val="0"/>
        <w:i w:val="0"/>
        <w:sz w:val="22"/>
        <w:szCs w:val="22"/>
      </w:rPr>
    </w:lvl>
    <w:lvl w:ilvl="1">
      <w:start w:val="1"/>
      <w:numFmt w:val="decimal"/>
      <w:lvlText w:val="%1.%2."/>
      <w:lvlJc w:val="left"/>
      <w:pPr>
        <w:tabs>
          <w:tab w:val="num" w:pos="1134"/>
        </w:tabs>
        <w:ind w:left="1134" w:hanging="567"/>
      </w:pPr>
      <w:rPr>
        <w:rFonts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83525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DB64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3BF3802"/>
    <w:multiLevelType w:val="multilevel"/>
    <w:tmpl w:val="A3B6F934"/>
    <w:lvl w:ilvl="0">
      <w:start w:val="1"/>
      <w:numFmt w:val="decimal"/>
      <w:lvlText w:val="%1."/>
      <w:lvlJc w:val="left"/>
      <w:pPr>
        <w:tabs>
          <w:tab w:val="num" w:pos="567"/>
        </w:tabs>
        <w:ind w:left="567" w:hanging="567"/>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605C82"/>
    <w:multiLevelType w:val="hybridMultilevel"/>
    <w:tmpl w:val="AA8C6B58"/>
    <w:lvl w:ilvl="0" w:tplc="7526AF98">
      <w:start w:val="1"/>
      <w:numFmt w:val="bullet"/>
      <w:lvlText w:val=""/>
      <w:lvlJc w:val="left"/>
      <w:pPr>
        <w:tabs>
          <w:tab w:val="num" w:pos="1080"/>
        </w:tabs>
        <w:ind w:left="1080" w:hanging="360"/>
      </w:pPr>
      <w:rPr>
        <w:rFonts w:ascii="Symbol" w:hAnsi="Symbol" w:hint="default"/>
      </w:rPr>
    </w:lvl>
    <w:lvl w:ilvl="1" w:tplc="D1B25310">
      <w:numFmt w:val="none"/>
      <w:lvlText w:val=""/>
      <w:lvlJc w:val="left"/>
      <w:pPr>
        <w:tabs>
          <w:tab w:val="num" w:pos="360"/>
        </w:tabs>
      </w:pPr>
    </w:lvl>
    <w:lvl w:ilvl="2" w:tplc="11F68428">
      <w:numFmt w:val="none"/>
      <w:lvlText w:val=""/>
      <w:lvlJc w:val="left"/>
      <w:pPr>
        <w:tabs>
          <w:tab w:val="num" w:pos="360"/>
        </w:tabs>
      </w:pPr>
    </w:lvl>
    <w:lvl w:ilvl="3" w:tplc="5FD4DBEA">
      <w:numFmt w:val="none"/>
      <w:lvlText w:val=""/>
      <w:lvlJc w:val="left"/>
      <w:pPr>
        <w:tabs>
          <w:tab w:val="num" w:pos="360"/>
        </w:tabs>
      </w:pPr>
    </w:lvl>
    <w:lvl w:ilvl="4" w:tplc="3D5C57BC">
      <w:numFmt w:val="none"/>
      <w:lvlText w:val=""/>
      <w:lvlJc w:val="left"/>
      <w:pPr>
        <w:tabs>
          <w:tab w:val="num" w:pos="360"/>
        </w:tabs>
      </w:pPr>
    </w:lvl>
    <w:lvl w:ilvl="5" w:tplc="275C6276">
      <w:numFmt w:val="none"/>
      <w:lvlText w:val=""/>
      <w:lvlJc w:val="left"/>
      <w:pPr>
        <w:tabs>
          <w:tab w:val="num" w:pos="360"/>
        </w:tabs>
      </w:pPr>
    </w:lvl>
    <w:lvl w:ilvl="6" w:tplc="C4AC7708">
      <w:numFmt w:val="none"/>
      <w:lvlText w:val=""/>
      <w:lvlJc w:val="left"/>
      <w:pPr>
        <w:tabs>
          <w:tab w:val="num" w:pos="360"/>
        </w:tabs>
      </w:pPr>
    </w:lvl>
    <w:lvl w:ilvl="7" w:tplc="097E98B8">
      <w:numFmt w:val="none"/>
      <w:lvlText w:val=""/>
      <w:lvlJc w:val="left"/>
      <w:pPr>
        <w:tabs>
          <w:tab w:val="num" w:pos="360"/>
        </w:tabs>
      </w:pPr>
    </w:lvl>
    <w:lvl w:ilvl="8" w:tplc="4AC829E6">
      <w:numFmt w:val="none"/>
      <w:lvlText w:val=""/>
      <w:lvlJc w:val="left"/>
      <w:pPr>
        <w:tabs>
          <w:tab w:val="num" w:pos="360"/>
        </w:tabs>
      </w:pPr>
    </w:lvl>
  </w:abstractNum>
  <w:abstractNum w:abstractNumId="9" w15:restartNumberingAfterBreak="0">
    <w:nsid w:val="2B103CFA"/>
    <w:multiLevelType w:val="multilevel"/>
    <w:tmpl w:val="68D89714"/>
    <w:lvl w:ilvl="0">
      <w:start w:val="1"/>
      <w:numFmt w:val="decimal"/>
      <w:lvlText w:val="17.1.%1."/>
      <w:lvlJc w:val="left"/>
      <w:pPr>
        <w:tabs>
          <w:tab w:val="num" w:pos="1985"/>
        </w:tabs>
        <w:ind w:left="1985"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BCE357D"/>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142D7C"/>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D0B4C26"/>
    <w:multiLevelType w:val="multilevel"/>
    <w:tmpl w:val="F092AA42"/>
    <w:lvl w:ilvl="0">
      <w:start w:val="1"/>
      <w:numFmt w:val="decimal"/>
      <w:pStyle w:val="Numbering1"/>
      <w:lvlText w:val="%1"/>
      <w:lvlJc w:val="left"/>
      <w:pPr>
        <w:tabs>
          <w:tab w:val="num" w:pos="709"/>
        </w:tabs>
        <w:ind w:left="709" w:hanging="709"/>
      </w:pPr>
      <w:rPr>
        <w:rFonts w:ascii="Arial Narrow" w:hAnsi="Arial Narrow" w:hint="default"/>
        <w:b/>
        <w:i w:val="0"/>
        <w:caps/>
        <w:sz w:val="26"/>
      </w:rPr>
    </w:lvl>
    <w:lvl w:ilvl="1">
      <w:start w:val="1"/>
      <w:numFmt w:val="decimal"/>
      <w:pStyle w:val="Numbering2"/>
      <w:lvlText w:val="%1.%2"/>
      <w:lvlJc w:val="left"/>
      <w:pPr>
        <w:tabs>
          <w:tab w:val="num" w:pos="709"/>
        </w:tabs>
        <w:ind w:left="709" w:hanging="709"/>
      </w:pPr>
      <w:rPr>
        <w:rFonts w:ascii="Arial Narrow" w:hAnsi="Arial Narrow" w:hint="default"/>
        <w:b w:val="0"/>
        <w:i w:val="0"/>
        <w:sz w:val="26"/>
      </w:rPr>
    </w:lvl>
    <w:lvl w:ilvl="2">
      <w:start w:val="1"/>
      <w:numFmt w:val="none"/>
      <w:pStyle w:val="Numbering3"/>
      <w:lvlText w:val=""/>
      <w:lvlJc w:val="left"/>
      <w:pPr>
        <w:tabs>
          <w:tab w:val="num" w:pos="709"/>
        </w:tabs>
        <w:ind w:left="709" w:hanging="709"/>
      </w:pPr>
    </w:lvl>
    <w:lvl w:ilvl="3">
      <w:start w:val="1"/>
      <w:numFmt w:val="bullet"/>
      <w:pStyle w:val="Numbering4"/>
      <w:lvlText w:val=""/>
      <w:lvlJc w:val="left"/>
      <w:pPr>
        <w:tabs>
          <w:tab w:val="num" w:pos="1418"/>
        </w:tabs>
        <w:ind w:left="1418" w:hanging="426"/>
      </w:pPr>
      <w:rPr>
        <w:rFonts w:ascii="Symbol" w:hAnsi="Symbol" w:hint="default"/>
        <w:b/>
        <w:i w:val="0"/>
        <w:sz w:val="26"/>
      </w:rPr>
    </w:lvl>
    <w:lvl w:ilvl="4">
      <w:start w:val="1"/>
      <w:numFmt w:val="lowerLetter"/>
      <w:pStyle w:val="Numbering5"/>
      <w:lvlText w:val="%5)"/>
      <w:lvlJc w:val="left"/>
      <w:pPr>
        <w:tabs>
          <w:tab w:val="num" w:pos="1418"/>
        </w:tabs>
        <w:ind w:left="1418" w:hanging="426"/>
      </w:pPr>
      <w:rPr>
        <w:b w:val="0"/>
        <w:i w:val="0"/>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FD704BF"/>
    <w:multiLevelType w:val="multilevel"/>
    <w:tmpl w:val="81226F6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134"/>
        </w:tabs>
        <w:ind w:left="113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6005ADA"/>
    <w:multiLevelType w:val="hybridMultilevel"/>
    <w:tmpl w:val="2E8E67C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8B42CD"/>
    <w:multiLevelType w:val="multilevel"/>
    <w:tmpl w:val="2E8E67C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361B9E"/>
    <w:multiLevelType w:val="hybridMultilevel"/>
    <w:tmpl w:val="4D8683A4"/>
    <w:lvl w:ilvl="0" w:tplc="8DBABD0A">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BF97BA3"/>
    <w:multiLevelType w:val="hybridMultilevel"/>
    <w:tmpl w:val="DBC219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A2562A"/>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5E931F9"/>
    <w:multiLevelType w:val="hybridMultilevel"/>
    <w:tmpl w:val="963AC702"/>
    <w:lvl w:ilvl="0" w:tplc="29FAC2EC">
      <w:start w:val="1"/>
      <w:numFmt w:val="decimal"/>
      <w:lvlText w:val="21.%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B9676B6"/>
    <w:multiLevelType w:val="multilevel"/>
    <w:tmpl w:val="8006E6AE"/>
    <w:lvl w:ilvl="0">
      <w:start w:val="3"/>
      <w:numFmt w:val="non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F65D8C"/>
    <w:multiLevelType w:val="hybridMultilevel"/>
    <w:tmpl w:val="1B60A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9E129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0962282"/>
    <w:multiLevelType w:val="multilevel"/>
    <w:tmpl w:val="18E42EE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9F48D6"/>
    <w:multiLevelType w:val="multilevel"/>
    <w:tmpl w:val="5C905F28"/>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A5160C8"/>
    <w:multiLevelType w:val="hybridMultilevel"/>
    <w:tmpl w:val="60DEB41C"/>
    <w:lvl w:ilvl="0" w:tplc="06100E74">
      <w:start w:val="1"/>
      <w:numFmt w:val="decimal"/>
      <w:lvlText w:val="19.%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A5F1D22"/>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B625D3C"/>
    <w:multiLevelType w:val="multilevel"/>
    <w:tmpl w:val="9886D5DE"/>
    <w:lvl w:ilvl="0">
      <w:start w:val="1"/>
      <w:numFmt w:val="decimal"/>
      <w:lvlText w:val="%1."/>
      <w:lvlJc w:val="left"/>
      <w:pPr>
        <w:tabs>
          <w:tab w:val="num" w:pos="680"/>
        </w:tabs>
        <w:ind w:left="680" w:hanging="680"/>
      </w:pPr>
      <w:rPr>
        <w:rFonts w:hint="default"/>
        <w:b w:val="0"/>
        <w:i w:val="0"/>
        <w:sz w:val="24"/>
      </w:rPr>
    </w:lvl>
    <w:lvl w:ilvl="1">
      <w:start w:val="1"/>
      <w:numFmt w:val="decimal"/>
      <w:lvlText w:val="%1.%2."/>
      <w:lvlJc w:val="left"/>
      <w:pPr>
        <w:tabs>
          <w:tab w:val="num" w:pos="1361"/>
        </w:tabs>
        <w:ind w:left="1361" w:hanging="68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6D6C07D2"/>
    <w:multiLevelType w:val="multilevel"/>
    <w:tmpl w:val="D1F66582"/>
    <w:lvl w:ilvl="0">
      <w:start w:val="1"/>
      <w:numFmt w:val="decimal"/>
      <w:lvlText w:val="%1."/>
      <w:lvlJc w:val="left"/>
      <w:pPr>
        <w:tabs>
          <w:tab w:val="num" w:pos="360"/>
        </w:tabs>
        <w:ind w:left="360" w:hanging="360"/>
      </w:pPr>
      <w:rPr>
        <w:b w:val="0"/>
        <w:i w:val="0"/>
      </w:rPr>
    </w:lvl>
    <w:lvl w:ilvl="1">
      <w:start w:val="1"/>
      <w:numFmt w:val="decimal"/>
      <w:lvlText w:val="%1.%2."/>
      <w:lvlJc w:val="left"/>
      <w:pPr>
        <w:tabs>
          <w:tab w:val="num" w:pos="1080"/>
        </w:tabs>
        <w:ind w:left="1077" w:hanging="71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0E554B5"/>
    <w:multiLevelType w:val="hybridMultilevel"/>
    <w:tmpl w:val="F0EE7A92"/>
    <w:lvl w:ilvl="0" w:tplc="D660DBEA">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9B2910"/>
    <w:multiLevelType w:val="hybridMultilevel"/>
    <w:tmpl w:val="F72C11B6"/>
    <w:lvl w:ilvl="0" w:tplc="7958A7B2">
      <w:start w:val="1"/>
      <w:numFmt w:val="decimal"/>
      <w:lvlText w:val="12.%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64C13F4"/>
    <w:multiLevelType w:val="multilevel"/>
    <w:tmpl w:val="CC741582"/>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9D357D3"/>
    <w:multiLevelType w:val="multilevel"/>
    <w:tmpl w:val="15500E10"/>
    <w:lvl w:ilvl="0">
      <w:start w:val="1"/>
      <w:numFmt w:val="none"/>
      <w:lvlText w:val="1."/>
      <w:lvlJc w:val="left"/>
      <w:pPr>
        <w:tabs>
          <w:tab w:val="num" w:pos="680"/>
        </w:tabs>
        <w:ind w:left="680" w:hanging="68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A126554"/>
    <w:multiLevelType w:val="hybridMultilevel"/>
    <w:tmpl w:val="2F02ABD8"/>
    <w:lvl w:ilvl="0" w:tplc="D660DBEA">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790F8A"/>
    <w:multiLevelType w:val="hybridMultilevel"/>
    <w:tmpl w:val="B07886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5"/>
  </w:num>
  <w:num w:numId="4">
    <w:abstractNumId w:val="14"/>
  </w:num>
  <w:num w:numId="5">
    <w:abstractNumId w:val="15"/>
  </w:num>
  <w:num w:numId="6">
    <w:abstractNumId w:val="22"/>
  </w:num>
  <w:num w:numId="7">
    <w:abstractNumId w:val="34"/>
  </w:num>
  <w:num w:numId="8">
    <w:abstractNumId w:val="33"/>
  </w:num>
  <w:num w:numId="9">
    <w:abstractNumId w:val="29"/>
  </w:num>
  <w:num w:numId="10">
    <w:abstractNumId w:val="20"/>
  </w:num>
  <w:num w:numId="11">
    <w:abstractNumId w:val="4"/>
  </w:num>
  <w:num w:numId="12">
    <w:abstractNumId w:val="7"/>
  </w:num>
  <w:num w:numId="13">
    <w:abstractNumId w:val="8"/>
  </w:num>
  <w:num w:numId="14">
    <w:abstractNumId w:val="18"/>
  </w:num>
  <w:num w:numId="15">
    <w:abstractNumId w:val="31"/>
  </w:num>
  <w:num w:numId="16">
    <w:abstractNumId w:val="32"/>
  </w:num>
  <w:num w:numId="17">
    <w:abstractNumId w:val="24"/>
  </w:num>
  <w:num w:numId="18">
    <w:abstractNumId w:val="10"/>
  </w:num>
  <w:num w:numId="19">
    <w:abstractNumId w:val="13"/>
  </w:num>
  <w:num w:numId="20">
    <w:abstractNumId w:val="11"/>
  </w:num>
  <w:num w:numId="21">
    <w:abstractNumId w:val="26"/>
  </w:num>
  <w:num w:numId="22">
    <w:abstractNumId w:val="1"/>
  </w:num>
  <w:num w:numId="23">
    <w:abstractNumId w:val="27"/>
  </w:num>
  <w:num w:numId="24">
    <w:abstractNumId w:val="6"/>
  </w:num>
  <w:num w:numId="25">
    <w:abstractNumId w:val="30"/>
  </w:num>
  <w:num w:numId="26">
    <w:abstractNumId w:val="2"/>
  </w:num>
  <w:num w:numId="27">
    <w:abstractNumId w:val="9"/>
  </w:num>
  <w:num w:numId="28">
    <w:abstractNumId w:val="25"/>
  </w:num>
  <w:num w:numId="29">
    <w:abstractNumId w:val="19"/>
  </w:num>
  <w:num w:numId="30">
    <w:abstractNumId w:val="16"/>
  </w:num>
  <w:num w:numId="31">
    <w:abstractNumId w:val="12"/>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1"/>
  </w:num>
  <w:num w:numId="35">
    <w:abstractNumId w:val="17"/>
  </w:num>
  <w:num w:numId="36">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B3D"/>
    <w:rsid w:val="00000460"/>
    <w:rsid w:val="00003B6B"/>
    <w:rsid w:val="000107D5"/>
    <w:rsid w:val="000109D3"/>
    <w:rsid w:val="00011E01"/>
    <w:rsid w:val="00017039"/>
    <w:rsid w:val="0003142D"/>
    <w:rsid w:val="0003147E"/>
    <w:rsid w:val="00031FEF"/>
    <w:rsid w:val="00032F77"/>
    <w:rsid w:val="00033B00"/>
    <w:rsid w:val="00034D63"/>
    <w:rsid w:val="0004426D"/>
    <w:rsid w:val="00044769"/>
    <w:rsid w:val="0005285D"/>
    <w:rsid w:val="0006097C"/>
    <w:rsid w:val="00061D7F"/>
    <w:rsid w:val="00063DD1"/>
    <w:rsid w:val="000657EA"/>
    <w:rsid w:val="00067A01"/>
    <w:rsid w:val="00072F57"/>
    <w:rsid w:val="0007367D"/>
    <w:rsid w:val="00082AAB"/>
    <w:rsid w:val="00083EC4"/>
    <w:rsid w:val="00084E44"/>
    <w:rsid w:val="000875D9"/>
    <w:rsid w:val="0009157F"/>
    <w:rsid w:val="00093F50"/>
    <w:rsid w:val="0009418D"/>
    <w:rsid w:val="00096237"/>
    <w:rsid w:val="000976B1"/>
    <w:rsid w:val="000979C8"/>
    <w:rsid w:val="000A1C71"/>
    <w:rsid w:val="000A2D20"/>
    <w:rsid w:val="000A3935"/>
    <w:rsid w:val="000A404C"/>
    <w:rsid w:val="000B09F5"/>
    <w:rsid w:val="000B0A9E"/>
    <w:rsid w:val="000B207B"/>
    <w:rsid w:val="000B4649"/>
    <w:rsid w:val="000B6601"/>
    <w:rsid w:val="000C241F"/>
    <w:rsid w:val="000C25A9"/>
    <w:rsid w:val="000C3360"/>
    <w:rsid w:val="000D68B8"/>
    <w:rsid w:val="000D7FE1"/>
    <w:rsid w:val="000E4F65"/>
    <w:rsid w:val="000E5E39"/>
    <w:rsid w:val="000E6050"/>
    <w:rsid w:val="000E638D"/>
    <w:rsid w:val="000F264D"/>
    <w:rsid w:val="000F2EF9"/>
    <w:rsid w:val="0010253D"/>
    <w:rsid w:val="00103D59"/>
    <w:rsid w:val="00105F31"/>
    <w:rsid w:val="001109A7"/>
    <w:rsid w:val="00113DED"/>
    <w:rsid w:val="00114280"/>
    <w:rsid w:val="001172B6"/>
    <w:rsid w:val="001208EC"/>
    <w:rsid w:val="001232F6"/>
    <w:rsid w:val="00123471"/>
    <w:rsid w:val="00136944"/>
    <w:rsid w:val="00140F66"/>
    <w:rsid w:val="00142A88"/>
    <w:rsid w:val="00143745"/>
    <w:rsid w:val="001452C6"/>
    <w:rsid w:val="00156051"/>
    <w:rsid w:val="00156E60"/>
    <w:rsid w:val="001632F1"/>
    <w:rsid w:val="00164BAF"/>
    <w:rsid w:val="001653BE"/>
    <w:rsid w:val="00166422"/>
    <w:rsid w:val="00173CE6"/>
    <w:rsid w:val="00173D5A"/>
    <w:rsid w:val="001855EB"/>
    <w:rsid w:val="0019307C"/>
    <w:rsid w:val="00194D47"/>
    <w:rsid w:val="00197ADF"/>
    <w:rsid w:val="001A0368"/>
    <w:rsid w:val="001A07F1"/>
    <w:rsid w:val="001A1F3B"/>
    <w:rsid w:val="001A564B"/>
    <w:rsid w:val="001A7A02"/>
    <w:rsid w:val="001A7A35"/>
    <w:rsid w:val="001B755B"/>
    <w:rsid w:val="001D0267"/>
    <w:rsid w:val="001D0CBF"/>
    <w:rsid w:val="001D2A6A"/>
    <w:rsid w:val="001D2C5D"/>
    <w:rsid w:val="001D2C76"/>
    <w:rsid w:val="001E40F9"/>
    <w:rsid w:val="001E4CE7"/>
    <w:rsid w:val="001E7EA6"/>
    <w:rsid w:val="001F4255"/>
    <w:rsid w:val="00205A4F"/>
    <w:rsid w:val="00207346"/>
    <w:rsid w:val="002220DA"/>
    <w:rsid w:val="00230465"/>
    <w:rsid w:val="0023201A"/>
    <w:rsid w:val="00232450"/>
    <w:rsid w:val="00242D7A"/>
    <w:rsid w:val="00252CC8"/>
    <w:rsid w:val="0025343A"/>
    <w:rsid w:val="0026087A"/>
    <w:rsid w:val="00261D71"/>
    <w:rsid w:val="00262BD6"/>
    <w:rsid w:val="00275677"/>
    <w:rsid w:val="002778BB"/>
    <w:rsid w:val="0028535B"/>
    <w:rsid w:val="002866B7"/>
    <w:rsid w:val="00296F16"/>
    <w:rsid w:val="002A102D"/>
    <w:rsid w:val="002A60A1"/>
    <w:rsid w:val="002B0F8E"/>
    <w:rsid w:val="002B222A"/>
    <w:rsid w:val="002B51AC"/>
    <w:rsid w:val="002B714C"/>
    <w:rsid w:val="002C357F"/>
    <w:rsid w:val="002C55AC"/>
    <w:rsid w:val="002D0658"/>
    <w:rsid w:val="002E3254"/>
    <w:rsid w:val="002E4002"/>
    <w:rsid w:val="002E7869"/>
    <w:rsid w:val="002F15DD"/>
    <w:rsid w:val="002F1B0A"/>
    <w:rsid w:val="002F2B68"/>
    <w:rsid w:val="002F4DCA"/>
    <w:rsid w:val="002F54C7"/>
    <w:rsid w:val="003006CA"/>
    <w:rsid w:val="003009EC"/>
    <w:rsid w:val="003033A1"/>
    <w:rsid w:val="003105B8"/>
    <w:rsid w:val="0031545A"/>
    <w:rsid w:val="003202EA"/>
    <w:rsid w:val="00321030"/>
    <w:rsid w:val="00324E86"/>
    <w:rsid w:val="00327DFB"/>
    <w:rsid w:val="0033001D"/>
    <w:rsid w:val="00333AF5"/>
    <w:rsid w:val="00334306"/>
    <w:rsid w:val="00335A75"/>
    <w:rsid w:val="00344AA2"/>
    <w:rsid w:val="00350E7A"/>
    <w:rsid w:val="00350F2B"/>
    <w:rsid w:val="00351AAD"/>
    <w:rsid w:val="00354F53"/>
    <w:rsid w:val="00354FD4"/>
    <w:rsid w:val="00361B8B"/>
    <w:rsid w:val="00363ED4"/>
    <w:rsid w:val="00372DE6"/>
    <w:rsid w:val="00375211"/>
    <w:rsid w:val="00385AF4"/>
    <w:rsid w:val="003862CE"/>
    <w:rsid w:val="003A3068"/>
    <w:rsid w:val="003A48C8"/>
    <w:rsid w:val="003A505D"/>
    <w:rsid w:val="003A5DA2"/>
    <w:rsid w:val="003B137E"/>
    <w:rsid w:val="003B2B4D"/>
    <w:rsid w:val="003C0AF3"/>
    <w:rsid w:val="003C130D"/>
    <w:rsid w:val="003C4754"/>
    <w:rsid w:val="003C6416"/>
    <w:rsid w:val="003C77A8"/>
    <w:rsid w:val="003D0ACB"/>
    <w:rsid w:val="003D0F39"/>
    <w:rsid w:val="003D2B23"/>
    <w:rsid w:val="003D2F49"/>
    <w:rsid w:val="003D3483"/>
    <w:rsid w:val="003D5F4F"/>
    <w:rsid w:val="003E204E"/>
    <w:rsid w:val="003E4825"/>
    <w:rsid w:val="003E5DB8"/>
    <w:rsid w:val="003F135A"/>
    <w:rsid w:val="003F625C"/>
    <w:rsid w:val="004029E6"/>
    <w:rsid w:val="00403136"/>
    <w:rsid w:val="004050EA"/>
    <w:rsid w:val="00417F56"/>
    <w:rsid w:val="0042168F"/>
    <w:rsid w:val="00421A53"/>
    <w:rsid w:val="004241EA"/>
    <w:rsid w:val="004246B4"/>
    <w:rsid w:val="00430CC8"/>
    <w:rsid w:val="00430DCC"/>
    <w:rsid w:val="00433495"/>
    <w:rsid w:val="004401AF"/>
    <w:rsid w:val="00455E8C"/>
    <w:rsid w:val="00466C8D"/>
    <w:rsid w:val="00470CD6"/>
    <w:rsid w:val="00472CF6"/>
    <w:rsid w:val="00476C9A"/>
    <w:rsid w:val="0048028F"/>
    <w:rsid w:val="004908DB"/>
    <w:rsid w:val="00496F0A"/>
    <w:rsid w:val="004B2FE6"/>
    <w:rsid w:val="004B5906"/>
    <w:rsid w:val="004C22F1"/>
    <w:rsid w:val="004C26FE"/>
    <w:rsid w:val="004C5431"/>
    <w:rsid w:val="004C59BE"/>
    <w:rsid w:val="004D0B99"/>
    <w:rsid w:val="004D151E"/>
    <w:rsid w:val="004D36F3"/>
    <w:rsid w:val="004E4160"/>
    <w:rsid w:val="004E4BE5"/>
    <w:rsid w:val="004E4C77"/>
    <w:rsid w:val="004F12FE"/>
    <w:rsid w:val="004F2BBB"/>
    <w:rsid w:val="004F2D87"/>
    <w:rsid w:val="004F6497"/>
    <w:rsid w:val="004F7793"/>
    <w:rsid w:val="005060DD"/>
    <w:rsid w:val="00514180"/>
    <w:rsid w:val="005226FB"/>
    <w:rsid w:val="00522B5F"/>
    <w:rsid w:val="005237B0"/>
    <w:rsid w:val="00524E70"/>
    <w:rsid w:val="00526C1F"/>
    <w:rsid w:val="00531CD2"/>
    <w:rsid w:val="005346C4"/>
    <w:rsid w:val="00535B13"/>
    <w:rsid w:val="0054157C"/>
    <w:rsid w:val="00546D0D"/>
    <w:rsid w:val="00553C28"/>
    <w:rsid w:val="00553E7B"/>
    <w:rsid w:val="005568F3"/>
    <w:rsid w:val="00560F24"/>
    <w:rsid w:val="00563753"/>
    <w:rsid w:val="00565813"/>
    <w:rsid w:val="005678A5"/>
    <w:rsid w:val="00571C4C"/>
    <w:rsid w:val="00575F2A"/>
    <w:rsid w:val="0058229D"/>
    <w:rsid w:val="0059313A"/>
    <w:rsid w:val="00593A2A"/>
    <w:rsid w:val="00593A5E"/>
    <w:rsid w:val="005A4917"/>
    <w:rsid w:val="005A75EC"/>
    <w:rsid w:val="005B07A3"/>
    <w:rsid w:val="005B3508"/>
    <w:rsid w:val="005B7A9E"/>
    <w:rsid w:val="005C60B1"/>
    <w:rsid w:val="005C70B0"/>
    <w:rsid w:val="005D0624"/>
    <w:rsid w:val="005D5935"/>
    <w:rsid w:val="005E14ED"/>
    <w:rsid w:val="005E2BF1"/>
    <w:rsid w:val="005E40B3"/>
    <w:rsid w:val="005E6DD1"/>
    <w:rsid w:val="005F364F"/>
    <w:rsid w:val="005F6CE1"/>
    <w:rsid w:val="00601A2D"/>
    <w:rsid w:val="00601CAA"/>
    <w:rsid w:val="00602A71"/>
    <w:rsid w:val="006039C7"/>
    <w:rsid w:val="00603A09"/>
    <w:rsid w:val="00607E39"/>
    <w:rsid w:val="00611FEC"/>
    <w:rsid w:val="00617B72"/>
    <w:rsid w:val="00622E79"/>
    <w:rsid w:val="00630C2A"/>
    <w:rsid w:val="00631A23"/>
    <w:rsid w:val="00633B7B"/>
    <w:rsid w:val="00650864"/>
    <w:rsid w:val="00650936"/>
    <w:rsid w:val="00652B67"/>
    <w:rsid w:val="00652EE5"/>
    <w:rsid w:val="00653562"/>
    <w:rsid w:val="00654832"/>
    <w:rsid w:val="00663314"/>
    <w:rsid w:val="00664F96"/>
    <w:rsid w:val="006667D0"/>
    <w:rsid w:val="00680633"/>
    <w:rsid w:val="00681AE0"/>
    <w:rsid w:val="00694D14"/>
    <w:rsid w:val="00694E60"/>
    <w:rsid w:val="006A0E31"/>
    <w:rsid w:val="006A5554"/>
    <w:rsid w:val="006A5B68"/>
    <w:rsid w:val="006B25FF"/>
    <w:rsid w:val="006B31EC"/>
    <w:rsid w:val="006B43BE"/>
    <w:rsid w:val="006B4BFA"/>
    <w:rsid w:val="006B6E8F"/>
    <w:rsid w:val="006B6ED1"/>
    <w:rsid w:val="006C0DAF"/>
    <w:rsid w:val="006C1D84"/>
    <w:rsid w:val="006C31EE"/>
    <w:rsid w:val="006C33DB"/>
    <w:rsid w:val="006C5F9E"/>
    <w:rsid w:val="006D10D4"/>
    <w:rsid w:val="006D2192"/>
    <w:rsid w:val="006D756F"/>
    <w:rsid w:val="006E6530"/>
    <w:rsid w:val="006F0CCB"/>
    <w:rsid w:val="006F2430"/>
    <w:rsid w:val="006F2614"/>
    <w:rsid w:val="006F2876"/>
    <w:rsid w:val="006F4F81"/>
    <w:rsid w:val="006F5500"/>
    <w:rsid w:val="0070458A"/>
    <w:rsid w:val="00704F68"/>
    <w:rsid w:val="00706D3A"/>
    <w:rsid w:val="00707975"/>
    <w:rsid w:val="00714504"/>
    <w:rsid w:val="007149BC"/>
    <w:rsid w:val="00720DE9"/>
    <w:rsid w:val="0072232A"/>
    <w:rsid w:val="00722B44"/>
    <w:rsid w:val="00725176"/>
    <w:rsid w:val="00726C43"/>
    <w:rsid w:val="00731347"/>
    <w:rsid w:val="00746185"/>
    <w:rsid w:val="0074639F"/>
    <w:rsid w:val="00746554"/>
    <w:rsid w:val="00747778"/>
    <w:rsid w:val="00750331"/>
    <w:rsid w:val="00753563"/>
    <w:rsid w:val="00755DD2"/>
    <w:rsid w:val="007670B0"/>
    <w:rsid w:val="00771CA9"/>
    <w:rsid w:val="00777A24"/>
    <w:rsid w:val="00777CA1"/>
    <w:rsid w:val="0079133C"/>
    <w:rsid w:val="007976DF"/>
    <w:rsid w:val="007A0D64"/>
    <w:rsid w:val="007A1842"/>
    <w:rsid w:val="007A1EC3"/>
    <w:rsid w:val="007A1F2A"/>
    <w:rsid w:val="007B49A6"/>
    <w:rsid w:val="007B535F"/>
    <w:rsid w:val="007B7468"/>
    <w:rsid w:val="007B7A0E"/>
    <w:rsid w:val="007C1810"/>
    <w:rsid w:val="007C1849"/>
    <w:rsid w:val="007C2BC2"/>
    <w:rsid w:val="007E23FE"/>
    <w:rsid w:val="007F14D7"/>
    <w:rsid w:val="007F24E8"/>
    <w:rsid w:val="007F6A8F"/>
    <w:rsid w:val="00801CC5"/>
    <w:rsid w:val="0080212F"/>
    <w:rsid w:val="00804E4E"/>
    <w:rsid w:val="008212D8"/>
    <w:rsid w:val="00822F1D"/>
    <w:rsid w:val="00825857"/>
    <w:rsid w:val="00827DA3"/>
    <w:rsid w:val="00834D97"/>
    <w:rsid w:val="008362B1"/>
    <w:rsid w:val="00837DD0"/>
    <w:rsid w:val="00841710"/>
    <w:rsid w:val="00852C4D"/>
    <w:rsid w:val="00853BB7"/>
    <w:rsid w:val="00856377"/>
    <w:rsid w:val="00857FFD"/>
    <w:rsid w:val="00861036"/>
    <w:rsid w:val="00866755"/>
    <w:rsid w:val="00866F5D"/>
    <w:rsid w:val="0087174A"/>
    <w:rsid w:val="0087426C"/>
    <w:rsid w:val="00882211"/>
    <w:rsid w:val="00882E65"/>
    <w:rsid w:val="0089215C"/>
    <w:rsid w:val="008A3971"/>
    <w:rsid w:val="008A7EAF"/>
    <w:rsid w:val="008B0336"/>
    <w:rsid w:val="008B3606"/>
    <w:rsid w:val="008B43BB"/>
    <w:rsid w:val="008B691A"/>
    <w:rsid w:val="008C3AFD"/>
    <w:rsid w:val="008D1B23"/>
    <w:rsid w:val="008D1C85"/>
    <w:rsid w:val="008D2836"/>
    <w:rsid w:val="008D332D"/>
    <w:rsid w:val="008D3ECD"/>
    <w:rsid w:val="008D427C"/>
    <w:rsid w:val="008E336F"/>
    <w:rsid w:val="008E4C0C"/>
    <w:rsid w:val="008E5AE8"/>
    <w:rsid w:val="008F3C96"/>
    <w:rsid w:val="008F54D1"/>
    <w:rsid w:val="008F6AB9"/>
    <w:rsid w:val="009009F5"/>
    <w:rsid w:val="00901C05"/>
    <w:rsid w:val="0090588E"/>
    <w:rsid w:val="00914A91"/>
    <w:rsid w:val="00916B41"/>
    <w:rsid w:val="0091760D"/>
    <w:rsid w:val="00920FE4"/>
    <w:rsid w:val="00921B26"/>
    <w:rsid w:val="0092251F"/>
    <w:rsid w:val="00923A0B"/>
    <w:rsid w:val="0092407A"/>
    <w:rsid w:val="00924244"/>
    <w:rsid w:val="00925FAD"/>
    <w:rsid w:val="0092710B"/>
    <w:rsid w:val="00930CE0"/>
    <w:rsid w:val="00932F43"/>
    <w:rsid w:val="00936971"/>
    <w:rsid w:val="0094468C"/>
    <w:rsid w:val="00950A5A"/>
    <w:rsid w:val="00950E27"/>
    <w:rsid w:val="00952D10"/>
    <w:rsid w:val="00952E1F"/>
    <w:rsid w:val="00955CA9"/>
    <w:rsid w:val="00956018"/>
    <w:rsid w:val="00956CE7"/>
    <w:rsid w:val="00962F95"/>
    <w:rsid w:val="00963578"/>
    <w:rsid w:val="0097064E"/>
    <w:rsid w:val="00970710"/>
    <w:rsid w:val="00973AAA"/>
    <w:rsid w:val="00980E6C"/>
    <w:rsid w:val="00982B41"/>
    <w:rsid w:val="00983B0F"/>
    <w:rsid w:val="009931D9"/>
    <w:rsid w:val="009A0F61"/>
    <w:rsid w:val="009B0968"/>
    <w:rsid w:val="009B4957"/>
    <w:rsid w:val="009B7067"/>
    <w:rsid w:val="009C07B9"/>
    <w:rsid w:val="009C64BE"/>
    <w:rsid w:val="009C6D5B"/>
    <w:rsid w:val="009C7622"/>
    <w:rsid w:val="009D5D4A"/>
    <w:rsid w:val="009D6157"/>
    <w:rsid w:val="009D73D7"/>
    <w:rsid w:val="009D7B3D"/>
    <w:rsid w:val="009E235C"/>
    <w:rsid w:val="009E290E"/>
    <w:rsid w:val="009E413B"/>
    <w:rsid w:val="009E6D8F"/>
    <w:rsid w:val="009F1CB0"/>
    <w:rsid w:val="009F4BA2"/>
    <w:rsid w:val="009F60A1"/>
    <w:rsid w:val="00A00255"/>
    <w:rsid w:val="00A07EF6"/>
    <w:rsid w:val="00A12581"/>
    <w:rsid w:val="00A1435E"/>
    <w:rsid w:val="00A22C63"/>
    <w:rsid w:val="00A2446A"/>
    <w:rsid w:val="00A3282C"/>
    <w:rsid w:val="00A346CF"/>
    <w:rsid w:val="00A3761A"/>
    <w:rsid w:val="00A46E5D"/>
    <w:rsid w:val="00A53903"/>
    <w:rsid w:val="00A567AE"/>
    <w:rsid w:val="00A601EC"/>
    <w:rsid w:val="00A60C01"/>
    <w:rsid w:val="00A66F76"/>
    <w:rsid w:val="00A71CD2"/>
    <w:rsid w:val="00A721B8"/>
    <w:rsid w:val="00A7644D"/>
    <w:rsid w:val="00A81069"/>
    <w:rsid w:val="00A90B67"/>
    <w:rsid w:val="00A90BC9"/>
    <w:rsid w:val="00A9189F"/>
    <w:rsid w:val="00A92BFB"/>
    <w:rsid w:val="00A92E44"/>
    <w:rsid w:val="00A95006"/>
    <w:rsid w:val="00A97098"/>
    <w:rsid w:val="00A97D4B"/>
    <w:rsid w:val="00AA0487"/>
    <w:rsid w:val="00AA266F"/>
    <w:rsid w:val="00AA32EA"/>
    <w:rsid w:val="00AA5C07"/>
    <w:rsid w:val="00AA6F4D"/>
    <w:rsid w:val="00AB385D"/>
    <w:rsid w:val="00AB673F"/>
    <w:rsid w:val="00AB7F49"/>
    <w:rsid w:val="00AC5BB8"/>
    <w:rsid w:val="00AC70B1"/>
    <w:rsid w:val="00AD1CAC"/>
    <w:rsid w:val="00AD32FF"/>
    <w:rsid w:val="00AD37C1"/>
    <w:rsid w:val="00AD3914"/>
    <w:rsid w:val="00AE1617"/>
    <w:rsid w:val="00AE4C78"/>
    <w:rsid w:val="00AE5898"/>
    <w:rsid w:val="00AE5AE6"/>
    <w:rsid w:val="00B01E3B"/>
    <w:rsid w:val="00B02846"/>
    <w:rsid w:val="00B06AF0"/>
    <w:rsid w:val="00B1024C"/>
    <w:rsid w:val="00B11E10"/>
    <w:rsid w:val="00B15D43"/>
    <w:rsid w:val="00B251D2"/>
    <w:rsid w:val="00B32678"/>
    <w:rsid w:val="00B41C63"/>
    <w:rsid w:val="00B41D99"/>
    <w:rsid w:val="00B431D9"/>
    <w:rsid w:val="00B4555C"/>
    <w:rsid w:val="00B51B1C"/>
    <w:rsid w:val="00B57B09"/>
    <w:rsid w:val="00B60750"/>
    <w:rsid w:val="00B62A82"/>
    <w:rsid w:val="00B63F0D"/>
    <w:rsid w:val="00B65D1F"/>
    <w:rsid w:val="00B668B0"/>
    <w:rsid w:val="00B7150F"/>
    <w:rsid w:val="00B72CFF"/>
    <w:rsid w:val="00B73609"/>
    <w:rsid w:val="00B7585E"/>
    <w:rsid w:val="00B84213"/>
    <w:rsid w:val="00B86E3C"/>
    <w:rsid w:val="00B959D6"/>
    <w:rsid w:val="00BA3C19"/>
    <w:rsid w:val="00BA40B8"/>
    <w:rsid w:val="00BA7722"/>
    <w:rsid w:val="00BB212B"/>
    <w:rsid w:val="00BB28CD"/>
    <w:rsid w:val="00BB69A1"/>
    <w:rsid w:val="00BB7CF2"/>
    <w:rsid w:val="00BC524A"/>
    <w:rsid w:val="00BC6B53"/>
    <w:rsid w:val="00BD22FE"/>
    <w:rsid w:val="00BD7868"/>
    <w:rsid w:val="00BE0A20"/>
    <w:rsid w:val="00BF2E54"/>
    <w:rsid w:val="00BF483A"/>
    <w:rsid w:val="00BF5715"/>
    <w:rsid w:val="00C028F7"/>
    <w:rsid w:val="00C054B4"/>
    <w:rsid w:val="00C07AB9"/>
    <w:rsid w:val="00C10ED4"/>
    <w:rsid w:val="00C234DB"/>
    <w:rsid w:val="00C2382C"/>
    <w:rsid w:val="00C2503A"/>
    <w:rsid w:val="00C31DC9"/>
    <w:rsid w:val="00C342FB"/>
    <w:rsid w:val="00C35182"/>
    <w:rsid w:val="00C36EBD"/>
    <w:rsid w:val="00C37AE8"/>
    <w:rsid w:val="00C44992"/>
    <w:rsid w:val="00C44ABE"/>
    <w:rsid w:val="00C501B9"/>
    <w:rsid w:val="00C52A6D"/>
    <w:rsid w:val="00C54D74"/>
    <w:rsid w:val="00C63F5A"/>
    <w:rsid w:val="00C64A00"/>
    <w:rsid w:val="00C64BA8"/>
    <w:rsid w:val="00C746EE"/>
    <w:rsid w:val="00C77BE3"/>
    <w:rsid w:val="00C81448"/>
    <w:rsid w:val="00C92557"/>
    <w:rsid w:val="00C9258A"/>
    <w:rsid w:val="00C949BC"/>
    <w:rsid w:val="00C96428"/>
    <w:rsid w:val="00C96C1D"/>
    <w:rsid w:val="00CA3138"/>
    <w:rsid w:val="00CA552D"/>
    <w:rsid w:val="00CB0750"/>
    <w:rsid w:val="00CB1B15"/>
    <w:rsid w:val="00CB423C"/>
    <w:rsid w:val="00CC0245"/>
    <w:rsid w:val="00CC77F7"/>
    <w:rsid w:val="00CE145E"/>
    <w:rsid w:val="00CE2310"/>
    <w:rsid w:val="00CE37DA"/>
    <w:rsid w:val="00CE7467"/>
    <w:rsid w:val="00D076A1"/>
    <w:rsid w:val="00D13D18"/>
    <w:rsid w:val="00D14723"/>
    <w:rsid w:val="00D1779A"/>
    <w:rsid w:val="00D20C72"/>
    <w:rsid w:val="00D22969"/>
    <w:rsid w:val="00D22D0B"/>
    <w:rsid w:val="00D26DA5"/>
    <w:rsid w:val="00D31F29"/>
    <w:rsid w:val="00D32050"/>
    <w:rsid w:val="00D3471E"/>
    <w:rsid w:val="00D46F56"/>
    <w:rsid w:val="00D5210D"/>
    <w:rsid w:val="00D56B9E"/>
    <w:rsid w:val="00D620BE"/>
    <w:rsid w:val="00D67361"/>
    <w:rsid w:val="00D7053D"/>
    <w:rsid w:val="00D768DD"/>
    <w:rsid w:val="00D77253"/>
    <w:rsid w:val="00D814D8"/>
    <w:rsid w:val="00D82841"/>
    <w:rsid w:val="00D829C9"/>
    <w:rsid w:val="00D84788"/>
    <w:rsid w:val="00D903DC"/>
    <w:rsid w:val="00D91A41"/>
    <w:rsid w:val="00D97585"/>
    <w:rsid w:val="00D97754"/>
    <w:rsid w:val="00DA0183"/>
    <w:rsid w:val="00DA257F"/>
    <w:rsid w:val="00DA6E1F"/>
    <w:rsid w:val="00DB1574"/>
    <w:rsid w:val="00DB5B12"/>
    <w:rsid w:val="00DB654C"/>
    <w:rsid w:val="00DC7C9B"/>
    <w:rsid w:val="00DD3059"/>
    <w:rsid w:val="00DD7291"/>
    <w:rsid w:val="00DF11AC"/>
    <w:rsid w:val="00DF154D"/>
    <w:rsid w:val="00DF1768"/>
    <w:rsid w:val="00DF64F6"/>
    <w:rsid w:val="00E0656F"/>
    <w:rsid w:val="00E11934"/>
    <w:rsid w:val="00E20904"/>
    <w:rsid w:val="00E27ED9"/>
    <w:rsid w:val="00E40077"/>
    <w:rsid w:val="00E4011A"/>
    <w:rsid w:val="00E42825"/>
    <w:rsid w:val="00E42E20"/>
    <w:rsid w:val="00E4468F"/>
    <w:rsid w:val="00E45690"/>
    <w:rsid w:val="00E51A34"/>
    <w:rsid w:val="00E53AEF"/>
    <w:rsid w:val="00E61BF9"/>
    <w:rsid w:val="00E62F4B"/>
    <w:rsid w:val="00E64E5E"/>
    <w:rsid w:val="00E64FBC"/>
    <w:rsid w:val="00E665C2"/>
    <w:rsid w:val="00E67F3C"/>
    <w:rsid w:val="00E736D5"/>
    <w:rsid w:val="00E7710E"/>
    <w:rsid w:val="00E814D2"/>
    <w:rsid w:val="00E851C0"/>
    <w:rsid w:val="00E97191"/>
    <w:rsid w:val="00EA4631"/>
    <w:rsid w:val="00EB1237"/>
    <w:rsid w:val="00EB2BC3"/>
    <w:rsid w:val="00EB3231"/>
    <w:rsid w:val="00EB67E6"/>
    <w:rsid w:val="00EB68E3"/>
    <w:rsid w:val="00EC0274"/>
    <w:rsid w:val="00EC0DB6"/>
    <w:rsid w:val="00EC5BF0"/>
    <w:rsid w:val="00ED461F"/>
    <w:rsid w:val="00ED5C7D"/>
    <w:rsid w:val="00ED6A0C"/>
    <w:rsid w:val="00EF6E63"/>
    <w:rsid w:val="00EF74CE"/>
    <w:rsid w:val="00EF7BE5"/>
    <w:rsid w:val="00F053DB"/>
    <w:rsid w:val="00F1560A"/>
    <w:rsid w:val="00F16874"/>
    <w:rsid w:val="00F1775D"/>
    <w:rsid w:val="00F22AC4"/>
    <w:rsid w:val="00F2679A"/>
    <w:rsid w:val="00F27F68"/>
    <w:rsid w:val="00F3020C"/>
    <w:rsid w:val="00F33B13"/>
    <w:rsid w:val="00F33C01"/>
    <w:rsid w:val="00F366A1"/>
    <w:rsid w:val="00F375F0"/>
    <w:rsid w:val="00F473D0"/>
    <w:rsid w:val="00F64E10"/>
    <w:rsid w:val="00F658CF"/>
    <w:rsid w:val="00F6671D"/>
    <w:rsid w:val="00F66928"/>
    <w:rsid w:val="00F7030A"/>
    <w:rsid w:val="00F73639"/>
    <w:rsid w:val="00F74F32"/>
    <w:rsid w:val="00F75CE6"/>
    <w:rsid w:val="00F80FA7"/>
    <w:rsid w:val="00F84F83"/>
    <w:rsid w:val="00F866E4"/>
    <w:rsid w:val="00F90E6B"/>
    <w:rsid w:val="00FA1303"/>
    <w:rsid w:val="00FA5504"/>
    <w:rsid w:val="00FB195A"/>
    <w:rsid w:val="00FC2D9E"/>
    <w:rsid w:val="00FC7FAC"/>
    <w:rsid w:val="00FD00C0"/>
    <w:rsid w:val="00FD3526"/>
    <w:rsid w:val="00FE346B"/>
    <w:rsid w:val="00FE35BC"/>
    <w:rsid w:val="00FE4194"/>
    <w:rsid w:val="00FF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8EF8D0"/>
  <w15:chartTrackingRefBased/>
  <w15:docId w15:val="{4A494768-8113-4FB6-927C-22BF8A4F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33B13"/>
    <w:pPr>
      <w:numPr>
        <w:numId w:val="1"/>
      </w:numPr>
    </w:pPr>
  </w:style>
  <w:style w:type="paragraph" w:styleId="BalloonText">
    <w:name w:val="Balloon Text"/>
    <w:basedOn w:val="Normal"/>
    <w:semiHidden/>
    <w:rsid w:val="006B4BFA"/>
    <w:rPr>
      <w:rFonts w:ascii="Tahoma" w:hAnsi="Tahoma" w:cs="Tahoma"/>
      <w:sz w:val="16"/>
      <w:szCs w:val="16"/>
    </w:rPr>
  </w:style>
  <w:style w:type="numbering" w:styleId="111111">
    <w:name w:val="Outline List 2"/>
    <w:basedOn w:val="NoList"/>
    <w:rsid w:val="006D2192"/>
    <w:pPr>
      <w:numPr>
        <w:numId w:val="3"/>
      </w:numPr>
    </w:pPr>
  </w:style>
  <w:style w:type="paragraph" w:customStyle="1" w:styleId="validiction">
    <w:name w:val="validiction"/>
    <w:basedOn w:val="Normal"/>
    <w:next w:val="Normal"/>
    <w:rsid w:val="003D2F49"/>
    <w:pPr>
      <w:spacing w:after="720"/>
    </w:pPr>
    <w:rPr>
      <w:rFonts w:ascii="Book Antiqua" w:hAnsi="Book Antiqua"/>
      <w:lang w:eastAsia="en-US"/>
    </w:rPr>
  </w:style>
  <w:style w:type="character" w:styleId="CommentReference">
    <w:name w:val="annotation reference"/>
    <w:rsid w:val="00962F95"/>
    <w:rPr>
      <w:sz w:val="16"/>
      <w:szCs w:val="16"/>
    </w:rPr>
  </w:style>
  <w:style w:type="paragraph" w:styleId="CommentText">
    <w:name w:val="annotation text"/>
    <w:basedOn w:val="Normal"/>
    <w:link w:val="CommentTextChar"/>
    <w:rsid w:val="00962F95"/>
    <w:rPr>
      <w:sz w:val="20"/>
    </w:rPr>
  </w:style>
  <w:style w:type="character" w:customStyle="1" w:styleId="CommentTextChar">
    <w:name w:val="Comment Text Char"/>
    <w:link w:val="CommentText"/>
    <w:rsid w:val="00962F95"/>
    <w:rPr>
      <w:rFonts w:ascii="Frutiger 45 Light" w:hAnsi="Frutiger 45 Light"/>
    </w:rPr>
  </w:style>
  <w:style w:type="paragraph" w:styleId="CommentSubject">
    <w:name w:val="annotation subject"/>
    <w:basedOn w:val="CommentText"/>
    <w:next w:val="CommentText"/>
    <w:link w:val="CommentSubjectChar"/>
    <w:rsid w:val="00962F95"/>
    <w:rPr>
      <w:b/>
      <w:bCs/>
    </w:rPr>
  </w:style>
  <w:style w:type="character" w:customStyle="1" w:styleId="CommentSubjectChar">
    <w:name w:val="Comment Subject Char"/>
    <w:link w:val="CommentSubject"/>
    <w:rsid w:val="00962F95"/>
    <w:rPr>
      <w:rFonts w:ascii="Frutiger 45 Light" w:hAnsi="Frutiger 45 Light"/>
      <w:b/>
      <w:bCs/>
    </w:rPr>
  </w:style>
  <w:style w:type="paragraph" w:styleId="ListParagraph">
    <w:name w:val="List Paragraph"/>
    <w:basedOn w:val="Normal"/>
    <w:uiPriority w:val="34"/>
    <w:qFormat/>
    <w:rsid w:val="00D32050"/>
    <w:pPr>
      <w:ind w:left="720"/>
    </w:pPr>
  </w:style>
  <w:style w:type="character" w:styleId="Strong">
    <w:name w:val="Strong"/>
    <w:uiPriority w:val="22"/>
    <w:qFormat/>
    <w:rsid w:val="00B73609"/>
    <w:rPr>
      <w:b/>
      <w:bCs/>
    </w:rPr>
  </w:style>
  <w:style w:type="paragraph" w:customStyle="1" w:styleId="Numbering1">
    <w:name w:val="Numbering 1"/>
    <w:basedOn w:val="Normal"/>
    <w:next w:val="Normal"/>
    <w:rsid w:val="00952E1F"/>
    <w:pPr>
      <w:widowControl w:val="0"/>
      <w:numPr>
        <w:numId w:val="31"/>
      </w:numPr>
      <w:spacing w:before="60" w:after="60"/>
      <w:jc w:val="both"/>
    </w:pPr>
    <w:rPr>
      <w:rFonts w:ascii="Arial Narrow" w:hAnsi="Arial Narrow"/>
      <w:b/>
      <w:caps/>
      <w:color w:val="000080"/>
      <w:sz w:val="24"/>
      <w:lang w:eastAsia="en-US"/>
    </w:rPr>
  </w:style>
  <w:style w:type="paragraph" w:customStyle="1" w:styleId="Numbering2">
    <w:name w:val="Numbering 2"/>
    <w:basedOn w:val="Normal"/>
    <w:next w:val="Normal"/>
    <w:rsid w:val="00952E1F"/>
    <w:pPr>
      <w:widowControl w:val="0"/>
      <w:numPr>
        <w:ilvl w:val="1"/>
        <w:numId w:val="31"/>
      </w:numPr>
      <w:spacing w:before="60" w:after="60"/>
      <w:jc w:val="both"/>
    </w:pPr>
    <w:rPr>
      <w:rFonts w:ascii="Arial Narrow" w:hAnsi="Arial Narrow"/>
      <w:color w:val="000000"/>
      <w:sz w:val="24"/>
      <w:lang w:eastAsia="en-US"/>
    </w:rPr>
  </w:style>
  <w:style w:type="paragraph" w:customStyle="1" w:styleId="Numbering3">
    <w:name w:val="Numbering 3"/>
    <w:basedOn w:val="Normal"/>
    <w:rsid w:val="00952E1F"/>
    <w:pPr>
      <w:widowControl w:val="0"/>
      <w:numPr>
        <w:ilvl w:val="2"/>
        <w:numId w:val="31"/>
      </w:numPr>
      <w:spacing w:before="60" w:after="60"/>
      <w:jc w:val="both"/>
    </w:pPr>
    <w:rPr>
      <w:rFonts w:ascii="Arial Narrow" w:hAnsi="Arial Narrow"/>
      <w:sz w:val="24"/>
      <w:lang w:eastAsia="en-US"/>
    </w:rPr>
  </w:style>
  <w:style w:type="paragraph" w:customStyle="1" w:styleId="Numbering4">
    <w:name w:val="Numbering 4"/>
    <w:basedOn w:val="Normal"/>
    <w:rsid w:val="00952E1F"/>
    <w:pPr>
      <w:widowControl w:val="0"/>
      <w:numPr>
        <w:ilvl w:val="3"/>
        <w:numId w:val="31"/>
      </w:numPr>
      <w:spacing w:before="60" w:after="60"/>
      <w:jc w:val="both"/>
    </w:pPr>
    <w:rPr>
      <w:rFonts w:ascii="Arial Narrow" w:hAnsi="Arial Narrow"/>
      <w:sz w:val="24"/>
      <w:lang w:eastAsia="en-US"/>
    </w:rPr>
  </w:style>
  <w:style w:type="paragraph" w:customStyle="1" w:styleId="Numbering5">
    <w:name w:val="Numbering 5"/>
    <w:basedOn w:val="Normal"/>
    <w:rsid w:val="00952E1F"/>
    <w:pPr>
      <w:widowControl w:val="0"/>
      <w:numPr>
        <w:ilvl w:val="4"/>
        <w:numId w:val="31"/>
      </w:numPr>
      <w:spacing w:before="60" w:after="60"/>
      <w:jc w:val="both"/>
    </w:pPr>
    <w:rPr>
      <w:rFonts w:ascii="Arial Narrow" w:hAnsi="Arial Narrow"/>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onna.Gallagher@local.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laire.Holloway@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uiseB\Local%20Settings\Temporary%20Internet%20Files\OLK6A\Report%20Template%202010%20v0%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769b97-5fdc-4e6b-8016-1f102d982123"/>
    <Document_x0020_Type xmlns="bf769b97-5fdc-4e6b-8016-1f102d982123" xsi:nil="true"/>
    <TaxKeywordTaxHTField xmlns="bf769b97-5fdc-4e6b-8016-1f102d982123">
      <Terms xmlns="http://schemas.microsoft.com/office/infopath/2007/PartnerControls"/>
    </TaxKeywordTaxHTField>
    <l3ee1b4ecc024e27ad7412a3b97a748a xmlns="9bc85aeb-6456-47dc-9b56-fc87d2a9b9c9">
      <Terms xmlns="http://schemas.microsoft.com/office/infopath/2007/PartnerControls"/>
    </l3ee1b4ecc024e27ad7412a3b97a748a>
    <Folder xmlns="bf769b97-5fdc-4e6b-8016-1f102d982123" xsi:nil="true"/>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6AC0AC4DB97088458FE310789E564292" ma:contentTypeVersion="29" ma:contentTypeDescription="Create a new document." ma:contentTypeScope="" ma:versionID="8f2d0c9ce0550d95f39cef987cc260f1">
  <xsd:schema xmlns:xsd="http://www.w3.org/2001/XMLSchema" xmlns:xs="http://www.w3.org/2001/XMLSchema" xmlns:p="http://schemas.microsoft.com/office/2006/metadata/properties" xmlns:ns2="bf769b97-5fdc-4e6b-8016-1f102d982123" xmlns:ns3="9bc85aeb-6456-47dc-9b56-fc87d2a9b9c9" targetNamespace="http://schemas.microsoft.com/office/2006/metadata/properties" ma:root="true" ma:fieldsID="ca48ac2eac95ff6f9ec9f28d3d5e5e4b" ns2:_="" ns3:_="">
    <xsd:import namespace="bf769b97-5fdc-4e6b-8016-1f102d982123"/>
    <xsd:import namespace="9bc85aeb-6456-47dc-9b56-fc87d2a9b9c9"/>
    <xsd:element name="properties">
      <xsd:complexType>
        <xsd:sequence>
          <xsd:element name="documentManagement">
            <xsd:complexType>
              <xsd:all>
                <xsd:element ref="ns2:Document_x0020_Type" minOccurs="0"/>
                <xsd:element ref="ns2:TaxCatchAll" minOccurs="0"/>
                <xsd:element ref="ns3:l3ee1b4ecc024e27ad7412a3b97a748a" minOccurs="0"/>
                <xsd:element ref="ns2:TaxKeywordTaxHTField" minOccurs="0"/>
                <xsd:element ref="ns2:Fold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5" nillable="true" ma:displayName="Taxonomy Catch All Column" ma:description="" ma:hidden="true" ma:list="{c4d117c4-d9df-4154-817a-772df4d087f0}" ma:internalName="TaxCatchAll" ma:readOnly="false"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element name="TaxKeywordTaxHTField" ma:index="9"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Folder" ma:index="10"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85aeb-6456-47dc-9b56-fc87d2a9b9c9" elementFormDefault="qualified">
    <xsd:import namespace="http://schemas.microsoft.com/office/2006/documentManagement/types"/>
    <xsd:import namespace="http://schemas.microsoft.com/office/infopath/2007/PartnerControls"/>
    <xsd:element name="l3ee1b4ecc024e27ad7412a3b97a748a" ma:index="7" nillable="true" ma:taxonomy="true" ma:internalName="l3ee1b4ecc024e27ad7412a3b97a748a" ma:taxonomyFieldName="Subje" ma:displayName="Subject" ma:readOnly="false" ma:fieldId="{53ee1b4e-cc02-4e27-ad74-12a3b97a748a}" ma:taxonomyMulti="true" ma:sspId="3323a573-f4b2-49c1-a657-d409971bfafb" ma:termSetId="cc640626-d56a-4929-8638-b3c3b978b24b" ma:anchorId="872e800c-ea5a-4adb-a049-99aca2a2fc47" ma:open="tru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LongProp xmlns="" name="WorkflowChangePath"><![CDATA[d1f7e7d4-52f2-4d9f-b6a6-fec93251908c,6;d1f7e7d4-52f2-4d9f-b6a6-fec93251908c,10;d1f7e7d4-52f2-4d9f-b6a6-fec93251908c,12;d1f7e7d4-52f2-4d9f-b6a6-fec93251908c,14;d1f7e7d4-52f2-4d9f-b6a6-fec93251908c,16;d1f7e7d4-52f2-4d9f-b6a6-fec93251908c,5;d1f7e7d4-52f2-4d9f-b6a6-fec93251908c,10;d1f7e7d4-52f2-4d9f-b6a6-fec93251908c,13;]]></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665D-148A-4E79-8234-C51BAD3454B3}">
  <ds:schemaRefs>
    <ds:schemaRef ds:uri="http://purl.org/dc/terms/"/>
    <ds:schemaRef ds:uri="http://purl.org/dc/elements/1.1/"/>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bf769b97-5fdc-4e6b-8016-1f102d982123"/>
    <ds:schemaRef ds:uri="9bc85aeb-6456-47dc-9b56-fc87d2a9b9c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6244F3F-856E-4DE1-A0B8-04838BAEEA13}">
  <ds:schemaRefs>
    <ds:schemaRef ds:uri="http://schemas.microsoft.com/sharepoint/v3/contenttype/forms"/>
  </ds:schemaRefs>
</ds:datastoreItem>
</file>

<file path=customXml/itemProps3.xml><?xml version="1.0" encoding="utf-8"?>
<ds:datastoreItem xmlns:ds="http://schemas.openxmlformats.org/officeDocument/2006/customXml" ds:itemID="{18A2F684-FCC5-49B6-90DC-B9A88D0E8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69b97-5fdc-4e6b-8016-1f102d982123"/>
    <ds:schemaRef ds:uri="9bc85aeb-6456-47dc-9b56-fc87d2a9b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50D6A-50DA-4490-8F3F-A2E3E0A6328A}">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B2F5F5B8-73FE-448A-91E5-50D7E4CD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2010 v0 3</Template>
  <TotalTime>7</TotalTime>
  <Pages>4</Pages>
  <Words>1084</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7186</CharactersWithSpaces>
  <SharedDoc>false</SharedDoc>
  <HLinks>
    <vt:vector size="12" baseType="variant">
      <vt:variant>
        <vt:i4>589866</vt:i4>
      </vt:variant>
      <vt:variant>
        <vt:i4>3</vt:i4>
      </vt:variant>
      <vt:variant>
        <vt:i4>0</vt:i4>
      </vt:variant>
      <vt:variant>
        <vt:i4>5</vt:i4>
      </vt:variant>
      <vt:variant>
        <vt:lpwstr>mailto:benjamin.keene@local.gov.uk</vt:lpwstr>
      </vt:variant>
      <vt:variant>
        <vt:lpwstr/>
      </vt: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LouiseB</dc:creator>
  <cp:keywords/>
  <cp:lastModifiedBy>Alexander Saul</cp:lastModifiedBy>
  <cp:revision>5</cp:revision>
  <cp:lastPrinted>2018-05-25T10:07:00Z</cp:lastPrinted>
  <dcterms:created xsi:type="dcterms:W3CDTF">2018-05-25T10:38:00Z</dcterms:created>
  <dcterms:modified xsi:type="dcterms:W3CDTF">2018-05-30T16:36:00Z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Keyword">
    <vt:lpwstr/>
  </property>
  <property fmtid="{D5CDD505-2E9C-101B-9397-08002B2CF9AE}" pid="13" name="Subje">
    <vt:lpwstr/>
  </property>
  <property fmtid="{D5CDD505-2E9C-101B-9397-08002B2CF9AE}" pid="14" name="WorkflowChangePath">
    <vt:lpwstr>d1f7e7d4-52f2-4d9f-b6a6-fec93251908c,6;d1f7e7d4-52f2-4d9f-b6a6-fec93251908c,10;d1f7e7d4-52f2-4d9f-b6a6-fec93251908c,12;d1f7e7d4-52f2-4d9f-b6a6-fec93251908c,14;d1f7e7d4-52f2-4d9f-b6a6-fec93251908c,16;d1f7e7d4-52f2-4d9f-b6a6-fec93251908c,5;d1f7e7d4-52f2-4d9</vt:lpwstr>
  </property>
  <property fmtid="{D5CDD505-2E9C-101B-9397-08002B2CF9AE}" pid="15" name="ContentTypeId">
    <vt:lpwstr>0x0101006AC0AC4DB97088458FE310789E564292</vt:lpwstr>
  </property>
</Properties>
</file>